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4E8B6" w14:textId="7B84B1F8" w:rsidR="00C86035" w:rsidRDefault="00C86035">
      <w:pPr>
        <w:jc w:val="left"/>
        <w:rPr>
          <w:rFonts w:ascii="Arial Black" w:eastAsia="Times New Roman" w:hAnsi="Arial Black" w:cs="Times New Roman"/>
          <w:bCs/>
          <w:caps/>
          <w:color w:val="4C3A2F"/>
          <w:sz w:val="32"/>
          <w:szCs w:val="32"/>
        </w:rPr>
      </w:pPr>
      <w:bookmarkStart w:id="0" w:name="_Toc27138936"/>
      <w:bookmarkStart w:id="1" w:name="_Toc27138988"/>
    </w:p>
    <w:p w14:paraId="347B6F1F" w14:textId="35CF7C34" w:rsidR="00230BF1" w:rsidRPr="00156042" w:rsidRDefault="00156042" w:rsidP="00230BF1">
      <w:pPr>
        <w:jc w:val="center"/>
        <w:rPr>
          <w:sz w:val="44"/>
          <w:szCs w:val="44"/>
          <w:lang w:val="en-US"/>
        </w:rPr>
      </w:pPr>
      <w:r w:rsidRPr="00156042">
        <w:rPr>
          <w:noProof/>
          <w:sz w:val="44"/>
          <w:szCs w:val="44"/>
          <w:lang w:val="en-US" w:eastAsia="fr-FR"/>
        </w:rPr>
        <w:t>Reporting Template</w:t>
      </w:r>
    </w:p>
    <w:p w14:paraId="7E62CA9B" w14:textId="59F95E00" w:rsidR="00230BF1" w:rsidRPr="00156042" w:rsidRDefault="00156042" w:rsidP="00230BF1">
      <w:pPr>
        <w:jc w:val="center"/>
        <w:rPr>
          <w:sz w:val="44"/>
          <w:szCs w:val="44"/>
          <w:lang w:val="en-US"/>
        </w:rPr>
      </w:pPr>
      <w:r w:rsidRPr="00156042">
        <w:rPr>
          <w:sz w:val="44"/>
          <w:szCs w:val="44"/>
          <w:lang w:val="en-US"/>
        </w:rPr>
        <w:t>ACT</w:t>
      </w:r>
    </w:p>
    <w:p w14:paraId="7BFB27C0" w14:textId="77777777" w:rsidR="00230BF1" w:rsidRPr="00156042" w:rsidRDefault="00230BF1" w:rsidP="00230BF1">
      <w:pPr>
        <w:jc w:val="center"/>
        <w:rPr>
          <w:sz w:val="44"/>
          <w:szCs w:val="44"/>
          <w:lang w:val="en-US"/>
        </w:rPr>
      </w:pPr>
    </w:p>
    <w:p w14:paraId="6E60934D" w14:textId="7313D08D" w:rsidR="00230BF1" w:rsidRPr="00110F0B" w:rsidRDefault="00156042" w:rsidP="00D1508C">
      <w:pPr>
        <w:pBdr>
          <w:top w:val="single" w:sz="18" w:space="1" w:color="009FE3"/>
          <w:left w:val="single" w:sz="18" w:space="4" w:color="009FE3"/>
          <w:bottom w:val="single" w:sz="18" w:space="1" w:color="009FE3"/>
          <w:right w:val="single" w:sz="18" w:space="4" w:color="009FE3"/>
        </w:pBdr>
        <w:jc w:val="center"/>
        <w:rPr>
          <w:sz w:val="56"/>
          <w:szCs w:val="56"/>
          <w:lang w:val="en-US"/>
        </w:rPr>
      </w:pPr>
      <w:r w:rsidRPr="00110F0B">
        <w:rPr>
          <w:sz w:val="56"/>
          <w:szCs w:val="56"/>
          <w:lang w:val="en-US"/>
        </w:rPr>
        <w:t xml:space="preserve">“Project Name” </w:t>
      </w:r>
    </w:p>
    <w:p w14:paraId="36B52C7C" w14:textId="0593EA39" w:rsidR="00230BF1" w:rsidRPr="00D1508C" w:rsidRDefault="00156042" w:rsidP="00D1508C">
      <w:pPr>
        <w:pBdr>
          <w:top w:val="single" w:sz="18" w:space="1" w:color="009FE3"/>
          <w:left w:val="single" w:sz="18" w:space="4" w:color="009FE3"/>
          <w:bottom w:val="single" w:sz="18" w:space="1" w:color="009FE3"/>
          <w:right w:val="single" w:sz="18" w:space="4" w:color="009FE3"/>
        </w:pBdr>
        <w:jc w:val="center"/>
        <w:rPr>
          <w:sz w:val="24"/>
          <w:szCs w:val="24"/>
        </w:rPr>
      </w:pPr>
      <w:r>
        <w:rPr>
          <w:sz w:val="24"/>
          <w:szCs w:val="24"/>
        </w:rPr>
        <w:t>Bilan</w:t>
      </w:r>
      <w:r w:rsidR="00230BF1" w:rsidRPr="00D1508C">
        <w:rPr>
          <w:sz w:val="24"/>
          <w:szCs w:val="24"/>
        </w:rPr>
        <w:t xml:space="preserve"> couvrant la période du </w:t>
      </w:r>
      <w:r w:rsidRPr="009514BB">
        <w:rPr>
          <w:b/>
          <w:bCs/>
          <w:sz w:val="24"/>
          <w:szCs w:val="24"/>
          <w:highlight w:val="yellow"/>
        </w:rPr>
        <w:t>xx</w:t>
      </w:r>
      <w:r w:rsidR="0002457F" w:rsidRPr="009514BB">
        <w:rPr>
          <w:b/>
          <w:bCs/>
          <w:sz w:val="24"/>
          <w:szCs w:val="24"/>
          <w:highlight w:val="yellow"/>
        </w:rPr>
        <w:t xml:space="preserve"> </w:t>
      </w:r>
      <w:r w:rsidRPr="009514BB">
        <w:rPr>
          <w:b/>
          <w:bCs/>
          <w:sz w:val="24"/>
          <w:szCs w:val="24"/>
          <w:highlight w:val="yellow"/>
        </w:rPr>
        <w:t>xx</w:t>
      </w:r>
      <w:r w:rsidR="0002457F" w:rsidRPr="009514BB">
        <w:rPr>
          <w:b/>
          <w:bCs/>
          <w:sz w:val="24"/>
          <w:szCs w:val="24"/>
          <w:highlight w:val="yellow"/>
        </w:rPr>
        <w:t xml:space="preserve"> </w:t>
      </w:r>
      <w:r w:rsidRPr="009514BB">
        <w:rPr>
          <w:b/>
          <w:bCs/>
          <w:sz w:val="24"/>
          <w:szCs w:val="24"/>
          <w:highlight w:val="yellow"/>
        </w:rPr>
        <w:t>xxxx</w:t>
      </w:r>
      <w:r w:rsidR="00230BF1" w:rsidRPr="00D1508C">
        <w:rPr>
          <w:sz w:val="24"/>
          <w:szCs w:val="24"/>
        </w:rPr>
        <w:t xml:space="preserve"> du projet au </w:t>
      </w:r>
      <w:r w:rsidRPr="009514BB">
        <w:rPr>
          <w:b/>
          <w:bCs/>
          <w:sz w:val="24"/>
          <w:szCs w:val="24"/>
          <w:highlight w:val="yellow"/>
        </w:rPr>
        <w:t>xx</w:t>
      </w:r>
      <w:r w:rsidR="00230BF1" w:rsidRPr="009514BB">
        <w:rPr>
          <w:b/>
          <w:bCs/>
          <w:sz w:val="24"/>
          <w:szCs w:val="24"/>
          <w:highlight w:val="yellow"/>
        </w:rPr>
        <w:t xml:space="preserve"> </w:t>
      </w:r>
      <w:r w:rsidRPr="009514BB">
        <w:rPr>
          <w:b/>
          <w:bCs/>
          <w:sz w:val="24"/>
          <w:szCs w:val="24"/>
          <w:highlight w:val="yellow"/>
        </w:rPr>
        <w:t>xx</w:t>
      </w:r>
      <w:r w:rsidR="00CA4E63" w:rsidRPr="009514BB">
        <w:rPr>
          <w:b/>
          <w:bCs/>
          <w:sz w:val="24"/>
          <w:szCs w:val="24"/>
          <w:highlight w:val="yellow"/>
        </w:rPr>
        <w:t xml:space="preserve"> </w:t>
      </w:r>
      <w:r w:rsidRPr="009514BB">
        <w:rPr>
          <w:b/>
          <w:bCs/>
          <w:sz w:val="24"/>
          <w:szCs w:val="24"/>
          <w:highlight w:val="yellow"/>
        </w:rPr>
        <w:t>xxxx</w:t>
      </w:r>
    </w:p>
    <w:p w14:paraId="5F785455" w14:textId="6E1FE3E8" w:rsidR="00230BF1" w:rsidRPr="00D1508C" w:rsidRDefault="00230BF1" w:rsidP="00D1508C">
      <w:pPr>
        <w:pBdr>
          <w:top w:val="single" w:sz="18" w:space="1" w:color="009FE3"/>
          <w:left w:val="single" w:sz="18" w:space="4" w:color="009FE3"/>
          <w:bottom w:val="single" w:sz="18" w:space="1" w:color="009FE3"/>
          <w:right w:val="single" w:sz="18" w:space="4" w:color="009FE3"/>
        </w:pBdr>
        <w:jc w:val="center"/>
        <w:rPr>
          <w:sz w:val="24"/>
          <w:szCs w:val="24"/>
        </w:rPr>
      </w:pPr>
      <w:r w:rsidRPr="00D1508C">
        <w:rPr>
          <w:sz w:val="24"/>
          <w:szCs w:val="24"/>
        </w:rPr>
        <w:t xml:space="preserve">Indicateurs </w:t>
      </w:r>
      <w:r w:rsidRPr="009514BB">
        <w:rPr>
          <w:sz w:val="24"/>
          <w:szCs w:val="24"/>
          <w:highlight w:val="yellow"/>
        </w:rPr>
        <w:t>202</w:t>
      </w:r>
      <w:r w:rsidR="009514BB" w:rsidRPr="009514BB">
        <w:rPr>
          <w:sz w:val="24"/>
          <w:szCs w:val="24"/>
          <w:highlight w:val="yellow"/>
        </w:rPr>
        <w:t>x</w:t>
      </w:r>
    </w:p>
    <w:p w14:paraId="3A14EA1C" w14:textId="3DBB4EF3" w:rsidR="00C86035" w:rsidRPr="00D1508C" w:rsidRDefault="00230BF1" w:rsidP="00D1508C">
      <w:pPr>
        <w:pBdr>
          <w:top w:val="single" w:sz="18" w:space="1" w:color="009FE3"/>
          <w:left w:val="single" w:sz="18" w:space="4" w:color="009FE3"/>
          <w:bottom w:val="single" w:sz="18" w:space="1" w:color="009FE3"/>
          <w:right w:val="single" w:sz="18" w:space="4" w:color="009FE3"/>
        </w:pBdr>
        <w:jc w:val="center"/>
        <w:rPr>
          <w:sz w:val="24"/>
          <w:szCs w:val="24"/>
        </w:rPr>
      </w:pPr>
      <w:r w:rsidRPr="00D1508C">
        <w:rPr>
          <w:sz w:val="24"/>
          <w:szCs w:val="24"/>
        </w:rPr>
        <w:t xml:space="preserve">Date de </w:t>
      </w:r>
      <w:r w:rsidR="00156042">
        <w:rPr>
          <w:sz w:val="24"/>
          <w:szCs w:val="24"/>
        </w:rPr>
        <w:t>rapport</w:t>
      </w:r>
      <w:r w:rsidRPr="00D1508C">
        <w:rPr>
          <w:sz w:val="24"/>
          <w:szCs w:val="24"/>
        </w:rPr>
        <w:t xml:space="preserve"> : </w:t>
      </w:r>
      <w:r w:rsidR="00156042" w:rsidRPr="009514BB">
        <w:rPr>
          <w:sz w:val="24"/>
          <w:szCs w:val="24"/>
          <w:highlight w:val="yellow"/>
        </w:rPr>
        <w:t>xx.xx.xxxx</w:t>
      </w:r>
    </w:p>
    <w:p w14:paraId="4E59C46C" w14:textId="4D0369A4" w:rsidR="00230BF1" w:rsidRDefault="00230BF1" w:rsidP="00230BF1">
      <w:pPr>
        <w:jc w:val="center"/>
        <w:rPr>
          <w:sz w:val="40"/>
          <w:szCs w:val="40"/>
        </w:rPr>
      </w:pPr>
    </w:p>
    <w:tbl>
      <w:tblPr>
        <w:tblStyle w:val="TableauGrille4-Accentuation11"/>
        <w:tblW w:w="10627" w:type="dxa"/>
        <w:tblLook w:val="04A0" w:firstRow="1" w:lastRow="0" w:firstColumn="1" w:lastColumn="0" w:noHBand="0" w:noVBand="1"/>
      </w:tblPr>
      <w:tblGrid>
        <w:gridCol w:w="3681"/>
        <w:gridCol w:w="6946"/>
      </w:tblGrid>
      <w:tr w:rsidR="00156042" w:rsidRPr="002440E6" w14:paraId="68BF9BF4" w14:textId="77777777" w:rsidTr="00F95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43FA430" w14:textId="77777777" w:rsidR="00156042" w:rsidRPr="002440E6" w:rsidRDefault="00156042" w:rsidP="00F95AE0">
            <w:pPr>
              <w:jc w:val="left"/>
            </w:pPr>
            <w:r w:rsidRPr="002440E6">
              <w:t>Titre complet du projet</w:t>
            </w:r>
          </w:p>
        </w:tc>
        <w:tc>
          <w:tcPr>
            <w:tcW w:w="6946" w:type="dxa"/>
          </w:tcPr>
          <w:p w14:paraId="288A9D41" w14:textId="261C0B24" w:rsidR="00156042" w:rsidRPr="00184281" w:rsidRDefault="009514BB" w:rsidP="00F95AE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514BB">
              <w:rPr>
                <w:color w:val="000000" w:themeColor="text1"/>
                <w:highlight w:val="yellow"/>
              </w:rPr>
              <w:t>Project title</w:t>
            </w:r>
          </w:p>
        </w:tc>
      </w:tr>
      <w:tr w:rsidR="00156042" w:rsidRPr="002440E6" w14:paraId="00FF31B4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19CEDB93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Porteur du projet</w:t>
            </w:r>
          </w:p>
        </w:tc>
        <w:tc>
          <w:tcPr>
            <w:tcW w:w="6946" w:type="dxa"/>
            <w:shd w:val="clear" w:color="auto" w:fill="FFFFFF" w:themeFill="background1"/>
          </w:tcPr>
          <w:p w14:paraId="2FCA5A83" w14:textId="3941F89F" w:rsidR="00156042" w:rsidRDefault="00156042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6042" w:rsidRPr="002440E6" w14:paraId="0C4EF5C6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59227F43" w14:textId="4CD972B7" w:rsidR="00156042" w:rsidRPr="00B1107B" w:rsidRDefault="00DC766F" w:rsidP="00F95AE0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</w:t>
            </w:r>
            <w:r w:rsidR="00156042" w:rsidRPr="00B1107B">
              <w:rPr>
                <w:b w:val="0"/>
                <w:bCs w:val="0"/>
              </w:rPr>
              <w:t>rogramme</w:t>
            </w:r>
          </w:p>
        </w:tc>
        <w:tc>
          <w:tcPr>
            <w:tcW w:w="6946" w:type="dxa"/>
            <w:shd w:val="clear" w:color="auto" w:fill="FFFFFF" w:themeFill="background1"/>
          </w:tcPr>
          <w:p w14:paraId="1B790203" w14:textId="170BD905" w:rsidR="00156042" w:rsidRPr="00184281" w:rsidRDefault="009514BB" w:rsidP="00F95A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3C088FD1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55CBFF" w:themeColor="accent1" w:themeTint="99"/>
            </w:tcBorders>
            <w:shd w:val="clear" w:color="auto" w:fill="FFFFFF" w:themeFill="background1"/>
          </w:tcPr>
          <w:p w14:paraId="4C3767BF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Chef du projet</w:t>
            </w:r>
          </w:p>
        </w:tc>
        <w:tc>
          <w:tcPr>
            <w:tcW w:w="6946" w:type="dxa"/>
            <w:tcBorders>
              <w:bottom w:val="single" w:sz="4" w:space="0" w:color="55CBFF" w:themeColor="accent1" w:themeTint="99"/>
            </w:tcBorders>
            <w:shd w:val="clear" w:color="auto" w:fill="FFFFFF" w:themeFill="background1"/>
          </w:tcPr>
          <w:p w14:paraId="0493FAC8" w14:textId="0EF36E90" w:rsidR="00156042" w:rsidRDefault="00156042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6042" w:rsidRPr="002440E6" w14:paraId="2BE64DC4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F821181" w14:textId="77777777" w:rsidR="00156042" w:rsidRPr="00184281" w:rsidRDefault="00156042" w:rsidP="00F95AE0">
            <w:pPr>
              <w:jc w:val="left"/>
            </w:pPr>
          </w:p>
        </w:tc>
      </w:tr>
      <w:tr w:rsidR="00156042" w:rsidRPr="002440E6" w14:paraId="493B6067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3D42321E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Structure</w:t>
            </w:r>
          </w:p>
        </w:tc>
        <w:tc>
          <w:tcPr>
            <w:tcW w:w="6946" w:type="dxa"/>
            <w:shd w:val="clear" w:color="auto" w:fill="FFFFFF" w:themeFill="background1"/>
          </w:tcPr>
          <w:p w14:paraId="2F89818A" w14:textId="2FCB11AC" w:rsidR="00156042" w:rsidRPr="00184281" w:rsidRDefault="009514BB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4744A018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05EE1E06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Date de début du projet</w:t>
            </w:r>
          </w:p>
        </w:tc>
        <w:tc>
          <w:tcPr>
            <w:tcW w:w="6946" w:type="dxa"/>
            <w:shd w:val="clear" w:color="auto" w:fill="FFFFFF" w:themeFill="background1"/>
          </w:tcPr>
          <w:p w14:paraId="1B026E0D" w14:textId="55297776" w:rsidR="00156042" w:rsidRPr="00184281" w:rsidRDefault="009514BB" w:rsidP="00F95A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22156B24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2EBE9B7A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751F64">
              <w:rPr>
                <w:b w:val="0"/>
                <w:bCs w:val="0"/>
              </w:rPr>
              <w:t>Gestionnaire financier</w:t>
            </w:r>
          </w:p>
        </w:tc>
        <w:tc>
          <w:tcPr>
            <w:tcW w:w="6946" w:type="dxa"/>
            <w:shd w:val="clear" w:color="auto" w:fill="FFFFFF" w:themeFill="background1"/>
          </w:tcPr>
          <w:p w14:paraId="615F5A3B" w14:textId="41F83B7E" w:rsidR="00156042" w:rsidRPr="00184281" w:rsidRDefault="009514BB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2B25C142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2ABC1886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Partenaire (ACT Consortium)</w:t>
            </w:r>
          </w:p>
        </w:tc>
        <w:tc>
          <w:tcPr>
            <w:tcW w:w="6946" w:type="dxa"/>
            <w:shd w:val="clear" w:color="auto" w:fill="FFFFFF" w:themeFill="background1"/>
          </w:tcPr>
          <w:p w14:paraId="0D059B5C" w14:textId="414CCA6A" w:rsidR="00156042" w:rsidRPr="00184281" w:rsidRDefault="009514BB" w:rsidP="00F95A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37736A4D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6273DA97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Date de fin du projet</w:t>
            </w:r>
          </w:p>
        </w:tc>
        <w:tc>
          <w:tcPr>
            <w:tcW w:w="6946" w:type="dxa"/>
            <w:shd w:val="clear" w:color="auto" w:fill="FFFFFF" w:themeFill="background1"/>
          </w:tcPr>
          <w:p w14:paraId="1195B5FD" w14:textId="61BA3237" w:rsidR="00156042" w:rsidRPr="00184281" w:rsidRDefault="009514BB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092A3BC7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61C1D912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Budget Total</w:t>
            </w:r>
          </w:p>
        </w:tc>
        <w:tc>
          <w:tcPr>
            <w:tcW w:w="6946" w:type="dxa"/>
            <w:shd w:val="clear" w:color="auto" w:fill="FFFFFF" w:themeFill="background1"/>
          </w:tcPr>
          <w:p w14:paraId="64B18438" w14:textId="13BCA291" w:rsidR="00156042" w:rsidRPr="00184281" w:rsidRDefault="009514BB" w:rsidP="00F95A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56042" w:rsidRPr="002440E6" w14:paraId="321A0879" w14:textId="77777777" w:rsidTr="00F95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3443F632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ACT Contribution</w:t>
            </w:r>
          </w:p>
        </w:tc>
        <w:tc>
          <w:tcPr>
            <w:tcW w:w="6946" w:type="dxa"/>
            <w:shd w:val="clear" w:color="auto" w:fill="FFFFFF" w:themeFill="background1"/>
          </w:tcPr>
          <w:p w14:paraId="2E4898C8" w14:textId="358C3B99" w:rsidR="00156042" w:rsidRPr="00184281" w:rsidRDefault="009514BB" w:rsidP="00F95A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 w:rsidR="00156042">
              <w:t xml:space="preserve"> €</w:t>
            </w:r>
          </w:p>
        </w:tc>
      </w:tr>
      <w:tr w:rsidR="00156042" w:rsidRPr="002440E6" w14:paraId="6A83329B" w14:textId="77777777" w:rsidTr="00F95A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FF" w:themeFill="background1"/>
          </w:tcPr>
          <w:p w14:paraId="2BC3DF4D" w14:textId="77777777" w:rsidR="00156042" w:rsidRPr="00B1107B" w:rsidRDefault="00156042" w:rsidP="00F95AE0">
            <w:pPr>
              <w:jc w:val="left"/>
              <w:rPr>
                <w:b w:val="0"/>
                <w:bCs w:val="0"/>
              </w:rPr>
            </w:pPr>
            <w:r w:rsidRPr="00B1107B">
              <w:rPr>
                <w:b w:val="0"/>
                <w:bCs w:val="0"/>
              </w:rPr>
              <w:t>ACT contact</w:t>
            </w:r>
          </w:p>
        </w:tc>
        <w:tc>
          <w:tcPr>
            <w:tcW w:w="6946" w:type="dxa"/>
            <w:shd w:val="clear" w:color="auto" w:fill="FFFFFF" w:themeFill="background1"/>
          </w:tcPr>
          <w:p w14:paraId="145A628B" w14:textId="5B80FF3C" w:rsidR="00156042" w:rsidRPr="00184281" w:rsidRDefault="009514BB" w:rsidP="00F95A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14:paraId="16F89E55" w14:textId="5ADEEFFB" w:rsidR="00156042" w:rsidRDefault="00156042" w:rsidP="00230BF1">
      <w:pPr>
        <w:jc w:val="center"/>
        <w:rPr>
          <w:sz w:val="40"/>
          <w:szCs w:val="40"/>
        </w:rPr>
      </w:pPr>
    </w:p>
    <w:p w14:paraId="35A94680" w14:textId="15DD9F0E" w:rsidR="00156042" w:rsidRDefault="00156042" w:rsidP="00230BF1">
      <w:pPr>
        <w:jc w:val="center"/>
        <w:rPr>
          <w:sz w:val="40"/>
          <w:szCs w:val="40"/>
        </w:rPr>
      </w:pPr>
    </w:p>
    <w:p w14:paraId="0CF2A8BA" w14:textId="00E2FA2F" w:rsidR="00156042" w:rsidRDefault="00156042" w:rsidP="00230BF1">
      <w:pPr>
        <w:jc w:val="center"/>
        <w:rPr>
          <w:sz w:val="40"/>
          <w:szCs w:val="40"/>
        </w:rPr>
      </w:pPr>
    </w:p>
    <w:p w14:paraId="1EA48517" w14:textId="1B1806E3" w:rsidR="004C60AF" w:rsidRDefault="004C60AF" w:rsidP="00230BF1">
      <w:pPr>
        <w:jc w:val="center"/>
        <w:rPr>
          <w:sz w:val="40"/>
          <w:szCs w:val="40"/>
        </w:rPr>
      </w:pPr>
    </w:p>
    <w:p w14:paraId="140ED393" w14:textId="17D76DF2" w:rsidR="004C60AF" w:rsidRDefault="004C60AF" w:rsidP="00230BF1">
      <w:pPr>
        <w:jc w:val="center"/>
        <w:rPr>
          <w:sz w:val="40"/>
          <w:szCs w:val="40"/>
        </w:rPr>
      </w:pPr>
    </w:p>
    <w:p w14:paraId="3EA19197" w14:textId="3C28A2F5" w:rsidR="004C60AF" w:rsidRDefault="004C60AF" w:rsidP="00230BF1">
      <w:pPr>
        <w:jc w:val="center"/>
        <w:rPr>
          <w:sz w:val="40"/>
          <w:szCs w:val="40"/>
        </w:rPr>
      </w:pPr>
    </w:p>
    <w:p w14:paraId="5D4B5DA3" w14:textId="1FF9120A" w:rsidR="004C60AF" w:rsidRPr="00230BF1" w:rsidRDefault="004C60AF" w:rsidP="00230BF1">
      <w:pPr>
        <w:jc w:val="center"/>
        <w:rPr>
          <w:sz w:val="40"/>
          <w:szCs w:val="40"/>
        </w:rPr>
      </w:pPr>
    </w:p>
    <w:p w14:paraId="34FA5C60" w14:textId="411B9151" w:rsidR="00230BF1" w:rsidRDefault="00594938" w:rsidP="00230BF1">
      <w:pPr>
        <w:jc w:val="left"/>
        <w:rPr>
          <w:sz w:val="28"/>
          <w:szCs w:val="28"/>
        </w:rPr>
      </w:pPr>
      <w:r w:rsidRPr="00594938">
        <w:rPr>
          <w:noProof/>
          <w:sz w:val="40"/>
          <w:szCs w:val="40"/>
          <w:lang w:eastAsia="fr-FR"/>
        </w:rPr>
        <w:drawing>
          <wp:inline distT="0" distB="0" distL="0" distR="0" wp14:anchorId="59A2962F" wp14:editId="1AC13553">
            <wp:extent cx="6659880" cy="467360"/>
            <wp:effectExtent l="0" t="0" r="0" b="2540"/>
            <wp:docPr id="20" name="Image 19">
              <a:extLst xmlns:a="http://schemas.openxmlformats.org/drawingml/2006/main">
                <a:ext uri="{FF2B5EF4-FFF2-40B4-BE49-F238E27FC236}">
                  <a16:creationId xmlns:a16="http://schemas.microsoft.com/office/drawing/2014/main" id="{15846E81-A08C-5A66-8A43-2B3919EE15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19">
                      <a:extLst>
                        <a:ext uri="{FF2B5EF4-FFF2-40B4-BE49-F238E27FC236}">
                          <a16:creationId xmlns:a16="http://schemas.microsoft.com/office/drawing/2014/main" id="{15846E81-A08C-5A66-8A43-2B3919EE15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87A1" w14:textId="367E3804" w:rsidR="00230BF1" w:rsidRPr="00230BF1" w:rsidRDefault="00C86035">
      <w:pPr>
        <w:jc w:val="left"/>
      </w:pPr>
      <w:r>
        <w:br w:type="page"/>
      </w:r>
    </w:p>
    <w:p w14:paraId="5921101E" w14:textId="39A21D6B" w:rsidR="009514BB" w:rsidRDefault="009514BB" w:rsidP="00A21D9A">
      <w:pPr>
        <w:pStyle w:val="Titre1"/>
      </w:pPr>
      <w:bookmarkStart w:id="2" w:name="_Toc98246217"/>
      <w:r>
        <w:lastRenderedPageBreak/>
        <w:t>Description du projet</w:t>
      </w:r>
    </w:p>
    <w:p w14:paraId="7DC67249" w14:textId="0CE3ADDE" w:rsidR="009514BB" w:rsidRPr="009514BB" w:rsidRDefault="009514BB" w:rsidP="009514BB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9514BB">
        <w:rPr>
          <w:rFonts w:cstheme="minorHAnsi"/>
          <w:i/>
          <w:iCs/>
          <w:sz w:val="20"/>
          <w:szCs w:val="20"/>
        </w:rPr>
        <w:t>Décrire le projet</w:t>
      </w:r>
      <w:r>
        <w:rPr>
          <w:rFonts w:cstheme="minorHAnsi"/>
          <w:i/>
          <w:iCs/>
          <w:sz w:val="20"/>
          <w:szCs w:val="20"/>
        </w:rPr>
        <w:t xml:space="preserve">, </w:t>
      </w:r>
      <w:r w:rsidRPr="009514BB">
        <w:rPr>
          <w:rFonts w:cstheme="minorHAnsi"/>
          <w:i/>
          <w:iCs/>
          <w:sz w:val="20"/>
          <w:szCs w:val="20"/>
        </w:rPr>
        <w:t>son context</w:t>
      </w:r>
      <w:r w:rsidR="00C04A6D">
        <w:rPr>
          <w:rFonts w:cstheme="minorHAnsi"/>
          <w:i/>
          <w:iCs/>
          <w:sz w:val="20"/>
          <w:szCs w:val="20"/>
        </w:rPr>
        <w:t xml:space="preserve">e, </w:t>
      </w:r>
      <w:r w:rsidRPr="009514BB">
        <w:rPr>
          <w:rFonts w:cstheme="minorHAnsi"/>
          <w:i/>
          <w:iCs/>
          <w:sz w:val="20"/>
          <w:szCs w:val="20"/>
        </w:rPr>
        <w:t>les objectifs initiaux du projet</w:t>
      </w:r>
      <w:r>
        <w:rPr>
          <w:rFonts w:cstheme="minorHAnsi"/>
          <w:i/>
          <w:iCs/>
          <w:sz w:val="20"/>
          <w:szCs w:val="20"/>
        </w:rPr>
        <w:t>.</w:t>
      </w:r>
    </w:p>
    <w:p w14:paraId="1B4F6EC9" w14:textId="77777777" w:rsidR="009514BB" w:rsidRPr="009514BB" w:rsidRDefault="009514BB" w:rsidP="009514BB"/>
    <w:p w14:paraId="647A0131" w14:textId="205ADEC6" w:rsidR="006849A5" w:rsidRPr="00A21D9A" w:rsidRDefault="00937B38" w:rsidP="00A21D9A">
      <w:pPr>
        <w:pStyle w:val="Titre1"/>
      </w:pPr>
      <w:r w:rsidRPr="00A21D9A">
        <w:t>B</w:t>
      </w:r>
      <w:r w:rsidR="00101147" w:rsidRPr="00A21D9A">
        <w:t>ilan Opé</w:t>
      </w:r>
      <w:r w:rsidR="00733425" w:rsidRPr="00A21D9A">
        <w:t xml:space="preserve">rationnel </w:t>
      </w:r>
      <w:r w:rsidR="00275241" w:rsidRPr="00A21D9A">
        <w:t>–</w:t>
      </w:r>
      <w:r w:rsidR="00733425" w:rsidRPr="00A21D9A">
        <w:t xml:space="preserve"> </w:t>
      </w:r>
      <w:bookmarkEnd w:id="2"/>
      <w:r w:rsidR="00A21D9A">
        <w:t>xx.xx.xxxx</w:t>
      </w:r>
    </w:p>
    <w:p w14:paraId="1D6595D6" w14:textId="77777777" w:rsidR="00D03C5E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Aperçu des jalons, des livrables et des résultats en fonction de ce qui a été planifié.</w:t>
      </w:r>
    </w:p>
    <w:p w14:paraId="6CA4DA65" w14:textId="5D31E851" w:rsidR="000746E4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Insérer une feuille de route actualisée</w:t>
      </w:r>
    </w:p>
    <w:p w14:paraId="572D67E9" w14:textId="77777777" w:rsidR="000746E4" w:rsidRPr="000746E4" w:rsidRDefault="000746E4" w:rsidP="000746E4">
      <w:pPr>
        <w:pStyle w:val="Titre2"/>
      </w:pPr>
      <w:r w:rsidRPr="000746E4">
        <w:t>L’avancement des activités</w:t>
      </w:r>
    </w:p>
    <w:p w14:paraId="03F83FF9" w14:textId="403C2156" w:rsidR="000746E4" w:rsidRPr="000746E4" w:rsidRDefault="000746E4" w:rsidP="000746E4">
      <w:pPr>
        <w:numPr>
          <w:ilvl w:val="0"/>
          <w:numId w:val="32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1</w:t>
      </w:r>
    </w:p>
    <w:p w14:paraId="5DD7B1EA" w14:textId="114DE951" w:rsidR="000746E4" w:rsidRPr="000746E4" w:rsidRDefault="000746E4" w:rsidP="000746E4">
      <w:pPr>
        <w:numPr>
          <w:ilvl w:val="0"/>
          <w:numId w:val="32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2</w:t>
      </w:r>
    </w:p>
    <w:p w14:paraId="74FC7E25" w14:textId="7DD61551" w:rsidR="000746E4" w:rsidRPr="000746E4" w:rsidRDefault="000746E4" w:rsidP="000746E4">
      <w:pPr>
        <w:numPr>
          <w:ilvl w:val="0"/>
          <w:numId w:val="32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3</w:t>
      </w:r>
    </w:p>
    <w:p w14:paraId="47287A38" w14:textId="6083405F" w:rsidR="000746E4" w:rsidRDefault="000746E4" w:rsidP="000746E4">
      <w:pPr>
        <w:pStyle w:val="Titre2"/>
      </w:pPr>
      <w:r w:rsidRPr="000746E4">
        <w:t>Des difficultés rencontrées et les risques associés</w:t>
      </w:r>
    </w:p>
    <w:p w14:paraId="264958C0" w14:textId="66DE883A" w:rsidR="00D03C5E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Décrire les potentielles difficultés rencontrées</w:t>
      </w:r>
    </w:p>
    <w:p w14:paraId="76E58D55" w14:textId="72572EF3" w:rsidR="000746E4" w:rsidRPr="000746E4" w:rsidRDefault="000746E4" w:rsidP="000746E4">
      <w:pPr>
        <w:numPr>
          <w:ilvl w:val="0"/>
          <w:numId w:val="33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1</w:t>
      </w:r>
    </w:p>
    <w:p w14:paraId="15B11DDC" w14:textId="44BF9338" w:rsidR="000746E4" w:rsidRPr="000746E4" w:rsidRDefault="000746E4" w:rsidP="000746E4">
      <w:pPr>
        <w:numPr>
          <w:ilvl w:val="0"/>
          <w:numId w:val="33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2</w:t>
      </w:r>
    </w:p>
    <w:p w14:paraId="0EB6DCD1" w14:textId="39DF791E" w:rsidR="000746E4" w:rsidRPr="000746E4" w:rsidRDefault="000746E4" w:rsidP="000746E4">
      <w:pPr>
        <w:numPr>
          <w:ilvl w:val="0"/>
          <w:numId w:val="34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1</w:t>
      </w:r>
    </w:p>
    <w:p w14:paraId="353EB085" w14:textId="15C75CAF" w:rsidR="00A21D9A" w:rsidRPr="000746E4" w:rsidRDefault="000746E4" w:rsidP="00437C7A">
      <w:pPr>
        <w:numPr>
          <w:ilvl w:val="0"/>
          <w:numId w:val="34"/>
        </w:numPr>
        <w:spacing w:after="120" w:line="24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Item 2</w:t>
      </w:r>
    </w:p>
    <w:p w14:paraId="70C75392" w14:textId="79F21445" w:rsidR="00076D75" w:rsidRDefault="00076D75" w:rsidP="00C17517">
      <w:pPr>
        <w:spacing w:after="120"/>
        <w:rPr>
          <w:rFonts w:cstheme="minorHAnsi"/>
          <w:color w:val="000000" w:themeColor="text1"/>
          <w:sz w:val="20"/>
          <w:szCs w:val="20"/>
        </w:rPr>
      </w:pPr>
    </w:p>
    <w:p w14:paraId="7BBF685B" w14:textId="77777777" w:rsidR="000746E4" w:rsidRDefault="000746E4" w:rsidP="00C17517">
      <w:pPr>
        <w:spacing w:after="120"/>
        <w:rPr>
          <w:rFonts w:cstheme="minorHAnsi"/>
          <w:color w:val="000000" w:themeColor="text1"/>
          <w:sz w:val="20"/>
          <w:szCs w:val="20"/>
        </w:rPr>
      </w:pPr>
    </w:p>
    <w:p w14:paraId="7D6B85B6" w14:textId="5FE24F97" w:rsidR="00002963" w:rsidRPr="00316964" w:rsidRDefault="00002963" w:rsidP="00C17517">
      <w:pPr>
        <w:spacing w:after="120"/>
        <w:rPr>
          <w:rFonts w:cstheme="minorHAnsi"/>
          <w:color w:val="000000" w:themeColor="text1"/>
          <w:sz w:val="20"/>
          <w:szCs w:val="20"/>
        </w:rPr>
      </w:pPr>
    </w:p>
    <w:p w14:paraId="4CABAA6F" w14:textId="3594E35A" w:rsidR="00002963" w:rsidRPr="00D03C5E" w:rsidRDefault="00CB480A" w:rsidP="00D03C5E">
      <w:pPr>
        <w:pStyle w:val="Titre1"/>
      </w:pPr>
      <w:bookmarkStart w:id="3" w:name="_Toc98246218"/>
      <w:bookmarkEnd w:id="0"/>
      <w:bookmarkEnd w:id="1"/>
      <w:r w:rsidRPr="00A21D9A">
        <w:t>B</w:t>
      </w:r>
      <w:r w:rsidR="000A23DE" w:rsidRPr="00A21D9A">
        <w:t xml:space="preserve">ilan financier – </w:t>
      </w:r>
      <w:bookmarkEnd w:id="3"/>
      <w:r w:rsidR="00A21D9A">
        <w:t>xx.xx.xxxx</w:t>
      </w:r>
    </w:p>
    <w:p w14:paraId="761D300E" w14:textId="77777777" w:rsidR="00D03C5E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Insérez un tableau présentant le budget prévu par rapport au budget réel.</w:t>
      </w:r>
    </w:p>
    <w:p w14:paraId="614AA5A8" w14:textId="2BE2CF2F" w:rsidR="00D13ADA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Expliquez les écarts éventuels.</w:t>
      </w:r>
    </w:p>
    <w:p w14:paraId="37330F99" w14:textId="3CEA2C09" w:rsid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</w:p>
    <w:p w14:paraId="14A2BCAB" w14:textId="77777777" w:rsidR="00D03C5E" w:rsidRDefault="00D03C5E" w:rsidP="00D03C5E">
      <w:pPr>
        <w:spacing w:before="40" w:after="40"/>
        <w:rPr>
          <w:rFonts w:cstheme="minorHAnsi"/>
          <w:sz w:val="21"/>
          <w:szCs w:val="21"/>
        </w:rPr>
      </w:pPr>
      <w:r w:rsidRPr="006E3DDB">
        <w:rPr>
          <w:rFonts w:cstheme="minorHAnsi"/>
          <w:sz w:val="21"/>
          <w:szCs w:val="21"/>
        </w:rPr>
        <w:t xml:space="preserve">Le </w:t>
      </w:r>
      <w:r>
        <w:rPr>
          <w:rFonts w:cstheme="minorHAnsi"/>
          <w:sz w:val="21"/>
          <w:szCs w:val="21"/>
        </w:rPr>
        <w:t>projet xx bénéficie d’un financement de</w:t>
      </w:r>
      <w:r w:rsidRPr="00411416">
        <w:rPr>
          <w:rFonts w:cstheme="minorHAnsi"/>
          <w:sz w:val="21"/>
          <w:szCs w:val="21"/>
        </w:rPr>
        <w:t xml:space="preserve"> </w:t>
      </w:r>
      <w:r w:rsidRPr="00002963">
        <w:rPr>
          <w:rFonts w:cstheme="minorHAnsi"/>
          <w:b/>
          <w:bCs/>
          <w:sz w:val="21"/>
          <w:szCs w:val="21"/>
          <w:highlight w:val="yellow"/>
        </w:rPr>
        <w:t>xx</w:t>
      </w:r>
      <w:r w:rsidRPr="00360D3D">
        <w:rPr>
          <w:rFonts w:cstheme="minorHAnsi"/>
          <w:b/>
          <w:bCs/>
          <w:sz w:val="21"/>
          <w:szCs w:val="21"/>
        </w:rPr>
        <w:t xml:space="preserve"> </w:t>
      </w:r>
      <w:r>
        <w:rPr>
          <w:rFonts w:cstheme="minorHAnsi"/>
          <w:b/>
          <w:bCs/>
          <w:sz w:val="21"/>
          <w:szCs w:val="21"/>
        </w:rPr>
        <w:t>€</w:t>
      </w:r>
      <w:r w:rsidRPr="004D0FD8">
        <w:rPr>
          <w:rFonts w:cstheme="minorHAnsi"/>
          <w:sz w:val="21"/>
          <w:szCs w:val="21"/>
        </w:rPr>
        <w:t xml:space="preserve"> </w:t>
      </w:r>
      <w:r w:rsidRPr="00411416">
        <w:rPr>
          <w:rFonts w:cstheme="minorHAnsi"/>
          <w:sz w:val="21"/>
          <w:szCs w:val="21"/>
        </w:rPr>
        <w:t xml:space="preserve">sur une durée de </w:t>
      </w:r>
      <w:r w:rsidRPr="00002963">
        <w:rPr>
          <w:rFonts w:cstheme="minorHAnsi"/>
          <w:sz w:val="21"/>
          <w:szCs w:val="21"/>
          <w:highlight w:val="yellow"/>
        </w:rPr>
        <w:t>x</w:t>
      </w:r>
      <w:r w:rsidRPr="00411416">
        <w:rPr>
          <w:rFonts w:cstheme="minorHAnsi"/>
          <w:sz w:val="21"/>
          <w:szCs w:val="21"/>
        </w:rPr>
        <w:t xml:space="preserve"> ans</w:t>
      </w:r>
      <w:r w:rsidRPr="008B4117">
        <w:rPr>
          <w:rFonts w:cstheme="minorHAnsi"/>
          <w:sz w:val="21"/>
          <w:szCs w:val="21"/>
        </w:rPr>
        <w:t>.</w:t>
      </w:r>
      <w:r>
        <w:rPr>
          <w:rFonts w:cstheme="minorHAnsi"/>
          <w:sz w:val="21"/>
          <w:szCs w:val="21"/>
        </w:rPr>
        <w:t xml:space="preserve"> </w:t>
      </w:r>
    </w:p>
    <w:p w14:paraId="7EA82BBC" w14:textId="77777777" w:rsidR="00D03C5E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</w:p>
    <w:p w14:paraId="05BA7BEF" w14:textId="422C98DA" w:rsidR="000A23DE" w:rsidRPr="00316964" w:rsidRDefault="000A23DE" w:rsidP="00C17517">
      <w:pPr>
        <w:spacing w:before="40" w:after="40"/>
        <w:rPr>
          <w:rFonts w:cstheme="minorHAnsi"/>
          <w:sz w:val="20"/>
          <w:szCs w:val="20"/>
        </w:rPr>
      </w:pPr>
    </w:p>
    <w:p w14:paraId="7BAB98CF" w14:textId="1CD780F2" w:rsidR="000A23DE" w:rsidRPr="00316964" w:rsidRDefault="000A23DE" w:rsidP="00C17517">
      <w:pPr>
        <w:spacing w:before="40" w:after="40"/>
        <w:rPr>
          <w:rFonts w:cstheme="minorHAnsi"/>
          <w:sz w:val="20"/>
          <w:szCs w:val="20"/>
        </w:rPr>
      </w:pPr>
    </w:p>
    <w:p w14:paraId="6210BE87" w14:textId="4B838762" w:rsidR="008D1A6A" w:rsidRPr="009B3078" w:rsidRDefault="008D1A6A" w:rsidP="009B3078">
      <w:pPr>
        <w:pStyle w:val="Titre1"/>
        <w:spacing w:before="240"/>
        <w:ind w:left="431" w:hanging="431"/>
        <w:rPr>
          <w:rFonts w:eastAsiaTheme="minorHAnsi"/>
        </w:rPr>
      </w:pPr>
      <w:r w:rsidRPr="009B3078">
        <w:rPr>
          <w:rFonts w:eastAsiaTheme="minorHAnsi"/>
        </w:rPr>
        <w:t xml:space="preserve">IMPACT DU PROJET </w:t>
      </w:r>
      <w:r w:rsidR="009B3078" w:rsidRPr="009B3078">
        <w:t xml:space="preserve"> </w:t>
      </w:r>
      <w:r w:rsidR="0030542C" w:rsidRPr="009B3078">
        <w:t xml:space="preserve">  </w:t>
      </w:r>
    </w:p>
    <w:p w14:paraId="5B5B1277" w14:textId="081796D9" w:rsidR="00C45B55" w:rsidRPr="00D03C5E" w:rsidRDefault="00D03C5E" w:rsidP="00D03C5E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D03C5E">
        <w:rPr>
          <w:rFonts w:cstheme="minorHAnsi"/>
          <w:i/>
          <w:iCs/>
          <w:sz w:val="20"/>
          <w:szCs w:val="20"/>
        </w:rPr>
        <w:t>Décrivez les impacts du projet. Point d'attention : les impacts doivent inclure les impacts sur la transformation potentielle des campus de l'UB en campus expérimental. Vous pouvez vous référer à votre fiche de projet pour les éléments spécifiques.</w:t>
      </w:r>
    </w:p>
    <w:p w14:paraId="344705E4" w14:textId="2DDB6E96" w:rsidR="00477F63" w:rsidRDefault="00477F63" w:rsidP="00477F63">
      <w:pPr>
        <w:pStyle w:val="Titre1"/>
        <w:numPr>
          <w:ilvl w:val="0"/>
          <w:numId w:val="9"/>
        </w:numPr>
      </w:pPr>
      <w:r w:rsidRPr="00C17517">
        <w:lastRenderedPageBreak/>
        <w:t xml:space="preserve">VOLET 2 – INDICATEURS </w:t>
      </w:r>
      <w:r w:rsidR="002D70B8">
        <w:t>xx.xx.xxxx</w:t>
      </w:r>
      <w:r w:rsidRPr="00C17517">
        <w:t xml:space="preserve"> </w:t>
      </w:r>
    </w:p>
    <w:p w14:paraId="27F46951" w14:textId="586BE5C9" w:rsidR="002F6BBA" w:rsidRPr="00101820" w:rsidRDefault="00101820" w:rsidP="002D70B8">
      <w:pPr>
        <w:spacing w:before="120" w:after="240"/>
        <w:rPr>
          <w:rFonts w:cstheme="minorHAnsi"/>
          <w:i/>
          <w:iCs/>
          <w:sz w:val="20"/>
          <w:szCs w:val="20"/>
        </w:rPr>
      </w:pPr>
      <w:r w:rsidRPr="00101820">
        <w:rPr>
          <w:rFonts w:cstheme="minorHAnsi"/>
          <w:i/>
          <w:iCs/>
          <w:sz w:val="20"/>
          <w:szCs w:val="20"/>
        </w:rPr>
        <w:t>En vous référant aux indicateurs énumérés dans votre fiche de projet, veuillez communiquer les mesures pour l'année</w:t>
      </w:r>
      <w:r w:rsidRPr="00101820">
        <w:rPr>
          <w:rFonts w:ascii="Arial" w:hAnsi="Arial" w:cs="Arial"/>
          <w:sz w:val="20"/>
          <w:szCs w:val="20"/>
        </w:rPr>
        <w:t xml:space="preserve"> </w:t>
      </w:r>
      <w:r w:rsidRPr="00101820">
        <w:rPr>
          <w:rFonts w:cstheme="minorHAnsi"/>
          <w:i/>
          <w:iCs/>
          <w:sz w:val="20"/>
          <w:szCs w:val="20"/>
        </w:rPr>
        <w:t>en question. Vous pouvez utiliser des tableaux et des graphiques.</w:t>
      </w:r>
    </w:p>
    <w:p w14:paraId="4FB187EA" w14:textId="2B055ED8" w:rsidR="00B9230C" w:rsidRPr="00D80CCF" w:rsidRDefault="00101820" w:rsidP="00D80CCF">
      <w:pPr>
        <w:pStyle w:val="NormalWeb"/>
        <w:spacing w:before="120" w:beforeAutospacing="0" w:after="240" w:afterAutospacing="0"/>
        <w:rPr>
          <w:rFonts w:asciiTheme="minorHAnsi" w:hAnsiTheme="minorHAnsi" w:cstheme="minorHAnsi"/>
          <w:b/>
          <w:bCs/>
          <w:color w:val="009FE3"/>
          <w:sz w:val="20"/>
          <w:szCs w:val="20"/>
        </w:rPr>
      </w:pPr>
      <w:r>
        <w:rPr>
          <w:rFonts w:asciiTheme="minorHAnsi" w:eastAsiaTheme="minorEastAsia" w:hAnsiTheme="minorHAnsi" w:cstheme="minorHAnsi"/>
          <w:b/>
          <w:bCs/>
          <w:color w:val="009FE3"/>
          <w:sz w:val="20"/>
          <w:szCs w:val="20"/>
        </w:rPr>
        <w:t xml:space="preserve"> </w:t>
      </w:r>
    </w:p>
    <w:p w14:paraId="6B4DB04F" w14:textId="3B2B014C" w:rsidR="00E71AD1" w:rsidRDefault="00E71AD1" w:rsidP="002D70B8">
      <w:pPr>
        <w:pStyle w:val="Titre1"/>
      </w:pPr>
      <w:r w:rsidRPr="00C17517">
        <w:t xml:space="preserve">COFINANCEMENTS </w:t>
      </w:r>
    </w:p>
    <w:p w14:paraId="1EC52429" w14:textId="2392C0C2" w:rsidR="00F61B79" w:rsidRPr="00101820" w:rsidRDefault="00F61B79" w:rsidP="00F61B79">
      <w:pPr>
        <w:rPr>
          <w:rFonts w:cstheme="minorHAnsi"/>
          <w:i/>
          <w:iCs/>
          <w:sz w:val="20"/>
          <w:szCs w:val="20"/>
        </w:rPr>
      </w:pPr>
      <w:r w:rsidRPr="00101820">
        <w:rPr>
          <w:rFonts w:cstheme="minorHAnsi"/>
          <w:i/>
          <w:iCs/>
          <w:sz w:val="20"/>
          <w:szCs w:val="20"/>
        </w:rPr>
        <w:t xml:space="preserve">Tableau </w:t>
      </w:r>
      <w:r w:rsidR="00101820" w:rsidRPr="00101820">
        <w:rPr>
          <w:rFonts w:cstheme="minorHAnsi"/>
          <w:i/>
          <w:iCs/>
          <w:sz w:val="20"/>
          <w:szCs w:val="20"/>
        </w:rPr>
        <w:t xml:space="preserve">à </w:t>
      </w:r>
      <w:r w:rsidR="004B67B2">
        <w:rPr>
          <w:rFonts w:cstheme="minorHAnsi"/>
          <w:i/>
          <w:iCs/>
          <w:sz w:val="20"/>
          <w:szCs w:val="20"/>
        </w:rPr>
        <w:t>compléter</w:t>
      </w:r>
      <w:r w:rsidRPr="00101820">
        <w:rPr>
          <w:rFonts w:cstheme="minorHAnsi"/>
          <w:i/>
          <w:iCs/>
          <w:sz w:val="20"/>
          <w:szCs w:val="20"/>
        </w:rPr>
        <w:t xml:space="preserve"> en fonction du modèle fourni par ANR.</w:t>
      </w: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3"/>
        <w:gridCol w:w="1696"/>
        <w:gridCol w:w="1283"/>
        <w:gridCol w:w="1701"/>
        <w:gridCol w:w="2268"/>
        <w:gridCol w:w="1276"/>
      </w:tblGrid>
      <w:tr w:rsidR="00F61B79" w14:paraId="544EC1F4" w14:textId="77777777" w:rsidTr="00D80CCF">
        <w:trPr>
          <w:trHeight w:val="1037"/>
        </w:trPr>
        <w:tc>
          <w:tcPr>
            <w:tcW w:w="2403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01E9C963" w14:textId="5235CBD5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Etablissement Coordinateur ayant obtenu le financement</w:t>
            </w:r>
          </w:p>
        </w:tc>
        <w:tc>
          <w:tcPr>
            <w:tcW w:w="16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00DF962A" w14:textId="77777777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Type du cofinanceur**</w:t>
            </w:r>
          </w:p>
        </w:tc>
        <w:tc>
          <w:tcPr>
            <w:tcW w:w="1283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1C906968" w14:textId="77777777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Nom du cofinanceur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6B288254" w14:textId="77777777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Nature / Objet du financement ***</w:t>
            </w:r>
          </w:p>
        </w:tc>
        <w:tc>
          <w:tcPr>
            <w:tcW w:w="2268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0C1CCF7C" w14:textId="77777777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Montants perçus sur la durée du projet (en €)</w:t>
            </w:r>
          </w:p>
        </w:tc>
        <w:tc>
          <w:tcPr>
            <w:tcW w:w="1276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vAlign w:val="center"/>
            <w:hideMark/>
          </w:tcPr>
          <w:p w14:paraId="485086C3" w14:textId="4699DCA9" w:rsidR="00F61B79" w:rsidRDefault="00F61B79" w:rsidP="00D80CCF">
            <w:pPr>
              <w:jc w:val="left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Montants perçus en 202</w:t>
            </w:r>
            <w:r w:rsidR="00101820">
              <w:rPr>
                <w:rFonts w:ascii="Calibri" w:hAnsi="Calibri" w:cs="Calibri"/>
                <w:b/>
                <w:bCs/>
                <w:color w:val="FFFFFF"/>
              </w:rPr>
              <w:t>x</w:t>
            </w:r>
            <w:r>
              <w:rPr>
                <w:rFonts w:ascii="Calibri" w:hAnsi="Calibri" w:cs="Calibri"/>
                <w:b/>
                <w:bCs/>
                <w:color w:val="FFFFFF"/>
              </w:rPr>
              <w:t xml:space="preserve"> (en €)</w:t>
            </w:r>
          </w:p>
        </w:tc>
      </w:tr>
      <w:tr w:rsidR="00F61B79" w14:paraId="5027D81C" w14:textId="77777777" w:rsidTr="00D80CCF">
        <w:trPr>
          <w:trHeight w:val="689"/>
        </w:trPr>
        <w:tc>
          <w:tcPr>
            <w:tcW w:w="2403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7382AF" w14:textId="50A9BFCA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266953A2" w14:textId="095E6DFA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31BA4299" w14:textId="5332ABE4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5199ABC4" w14:textId="49AE5CB1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0F5F6349" w14:textId="0A805B16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vAlign w:val="center"/>
            <w:hideMark/>
          </w:tcPr>
          <w:p w14:paraId="59709C45" w14:textId="38A4AD69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F61B79" w14:paraId="1275A95D" w14:textId="77777777" w:rsidTr="00D80CCF">
        <w:trPr>
          <w:trHeight w:val="689"/>
        </w:trPr>
        <w:tc>
          <w:tcPr>
            <w:tcW w:w="2403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39A8A3B" w14:textId="290D2333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7AB5CE06" w14:textId="6E980DC9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2BADBF28" w14:textId="54F54E89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438B287D" w14:textId="5656D029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4C9D1DC6" w14:textId="2C9EF57E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vAlign w:val="center"/>
            <w:hideMark/>
          </w:tcPr>
          <w:p w14:paraId="428C1104" w14:textId="51C61615" w:rsidR="00F61B79" w:rsidRDefault="002D70B8" w:rsidP="00F61B7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</w:tbl>
    <w:p w14:paraId="3DDD0366" w14:textId="60D00113" w:rsidR="00555428" w:rsidRDefault="00555428" w:rsidP="00476734">
      <w:pPr>
        <w:jc w:val="left"/>
        <w:rPr>
          <w:bCs/>
          <w:sz w:val="21"/>
          <w:szCs w:val="21"/>
        </w:rPr>
      </w:pPr>
    </w:p>
    <w:p w14:paraId="49ADE309" w14:textId="77777777" w:rsidR="00110F0B" w:rsidRPr="00110F0B" w:rsidRDefault="00110F0B" w:rsidP="00110F0B">
      <w:pPr>
        <w:pStyle w:val="Titre1"/>
      </w:pPr>
      <w:r w:rsidRPr="00110F0B">
        <w:t xml:space="preserve">ESTIMATION DES TEMPS PASSES </w:t>
      </w:r>
    </w:p>
    <w:p w14:paraId="2EEBB4D3" w14:textId="7F77E786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 xml:space="preserve">Afin d’évaluer un coût complet du projet, pourriez-vous estimer le temps passé sur le projet </w:t>
      </w:r>
      <w:r w:rsidRPr="00110F0B">
        <w:rPr>
          <w:bCs/>
          <w:i/>
          <w:iCs/>
          <w:sz w:val="21"/>
          <w:szCs w:val="21"/>
          <w:u w:val="single"/>
        </w:rPr>
        <w:t>par les</w:t>
      </w:r>
      <w:r>
        <w:rPr>
          <w:bCs/>
          <w:i/>
          <w:iCs/>
          <w:sz w:val="21"/>
          <w:szCs w:val="21"/>
          <w:u w:val="single"/>
        </w:rPr>
        <w:t xml:space="preserve"> principales</w:t>
      </w:r>
      <w:r w:rsidRPr="00110F0B">
        <w:rPr>
          <w:bCs/>
          <w:i/>
          <w:iCs/>
          <w:sz w:val="21"/>
          <w:szCs w:val="21"/>
          <w:u w:val="single"/>
        </w:rPr>
        <w:t xml:space="preserve"> personnes </w:t>
      </w:r>
      <w:r w:rsidRPr="00110F0B">
        <w:rPr>
          <w:bCs/>
          <w:i/>
          <w:iCs/>
          <w:sz w:val="21"/>
          <w:szCs w:val="21"/>
        </w:rPr>
        <w:t>impliquées sur le projet et</w:t>
      </w:r>
      <w:r w:rsidRPr="00110F0B">
        <w:rPr>
          <w:bCs/>
          <w:i/>
          <w:iCs/>
          <w:sz w:val="21"/>
          <w:szCs w:val="21"/>
          <w:u w:val="single"/>
        </w:rPr>
        <w:t xml:space="preserve"> non financées par ACT</w:t>
      </w:r>
      <w:r w:rsidRPr="00110F0B">
        <w:rPr>
          <w:bCs/>
          <w:i/>
          <w:iCs/>
          <w:sz w:val="21"/>
          <w:szCs w:val="21"/>
        </w:rPr>
        <w:t> ? Je reste à votre disposition pour toute précision.</w:t>
      </w:r>
    </w:p>
    <w:p w14:paraId="2384D35A" w14:textId="77777777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>Je vous remercie de bien vouloir utiliser le tableau ci-dessous et de rajouter les lignes nécessaires :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413"/>
        <w:gridCol w:w="2126"/>
        <w:gridCol w:w="2268"/>
        <w:gridCol w:w="2268"/>
        <w:gridCol w:w="2268"/>
      </w:tblGrid>
      <w:tr w:rsidR="005455D3" w:rsidRPr="00110F0B" w14:paraId="0A9C608D" w14:textId="59CED0E0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EF39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 w:rsidRPr="00110F0B">
              <w:rPr>
                <w:bCs/>
                <w:i/>
                <w:iCs/>
                <w:sz w:val="21"/>
                <w:szCs w:val="21"/>
              </w:rPr>
              <w:t xml:space="preserve">Nom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3B25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 w:rsidRPr="00110F0B">
              <w:rPr>
                <w:bCs/>
                <w:i/>
                <w:iCs/>
                <w:sz w:val="21"/>
                <w:szCs w:val="21"/>
              </w:rPr>
              <w:t>Catégorie emploi (ex : IGE, PR, MCF, ASI, Technicien…)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C152" w14:textId="5319BF25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Temps passé sur le projet durant toute l’année 2023 en personne/mois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006B" w14:textId="13633FD5" w:rsidR="005455D3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Temps passé sur le projet durant toute l’année 2024 en personne/mois (*)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09D3" w14:textId="3ABF4A6B" w:rsidR="005455D3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Temps passé sur le projet durant toute l’année 202</w:t>
            </w:r>
            <w:r>
              <w:rPr>
                <w:bCs/>
                <w:i/>
                <w:iCs/>
                <w:sz w:val="21"/>
                <w:szCs w:val="21"/>
              </w:rPr>
              <w:t>5</w:t>
            </w:r>
            <w:r>
              <w:rPr>
                <w:bCs/>
                <w:i/>
                <w:iCs/>
                <w:sz w:val="21"/>
                <w:szCs w:val="21"/>
              </w:rPr>
              <w:t xml:space="preserve"> en personne/mois (*)</w:t>
            </w:r>
          </w:p>
        </w:tc>
      </w:tr>
      <w:tr w:rsidR="005455D3" w:rsidRPr="00110F0B" w14:paraId="2C2C3C55" w14:textId="43F5C56F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30BB12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 w:rsidRPr="00110F0B">
              <w:rPr>
                <w:bCs/>
                <w:i/>
                <w:iCs/>
                <w:sz w:val="21"/>
                <w:szCs w:val="21"/>
              </w:rPr>
              <w:t>Ex : Dubois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855DB4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 w:rsidRPr="00110F0B">
              <w:rPr>
                <w:bCs/>
                <w:i/>
                <w:iCs/>
                <w:sz w:val="21"/>
                <w:szCs w:val="21"/>
              </w:rPr>
              <w:t>IGE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68BD1F" w14:textId="59D8C0B1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0968AE" w14:textId="2BC379B4" w:rsidR="005455D3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A40ED0" w14:textId="5796C156" w:rsidR="005455D3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  <w:r>
              <w:rPr>
                <w:bCs/>
                <w:i/>
                <w:iCs/>
                <w:sz w:val="21"/>
                <w:szCs w:val="21"/>
              </w:rPr>
              <w:t>4</w:t>
            </w:r>
          </w:p>
        </w:tc>
      </w:tr>
      <w:tr w:rsidR="005455D3" w:rsidRPr="00110F0B" w14:paraId="75B2F7C1" w14:textId="1ED91316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5C46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C9A3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54BE" w14:textId="5F22FEDD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6544" w14:textId="77777777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FE73" w14:textId="7201B51F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</w:tr>
      <w:tr w:rsidR="005455D3" w:rsidRPr="00110F0B" w14:paraId="7A0340E0" w14:textId="7BD731E1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952E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FF79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7EE0" w14:textId="5CB2E853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1CEE" w14:textId="77777777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761C" w14:textId="5FCFB70B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</w:tr>
      <w:tr w:rsidR="005455D3" w:rsidRPr="00110F0B" w14:paraId="3F835A10" w14:textId="123CBCE8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B8B3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9773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A40" w14:textId="29FE4EB0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B126" w14:textId="77777777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D49E" w14:textId="38989A92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</w:tr>
      <w:tr w:rsidR="005455D3" w:rsidRPr="00110F0B" w14:paraId="4E7A883B" w14:textId="76147E0C" w:rsidTr="005455D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F639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BD74" w14:textId="77777777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CF53" w14:textId="33D425F8" w:rsidR="005455D3" w:rsidRPr="00110F0B" w:rsidRDefault="005455D3" w:rsidP="005455D3">
            <w:pPr>
              <w:spacing w:after="160" w:line="259" w:lineRule="auto"/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FA4D" w14:textId="77777777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8B99" w14:textId="1E8EDE0A" w:rsidR="005455D3" w:rsidRPr="00110F0B" w:rsidRDefault="005455D3" w:rsidP="005455D3">
            <w:pPr>
              <w:jc w:val="left"/>
              <w:rPr>
                <w:bCs/>
                <w:i/>
                <w:iCs/>
                <w:sz w:val="21"/>
                <w:szCs w:val="21"/>
              </w:rPr>
            </w:pPr>
          </w:p>
        </w:tc>
      </w:tr>
    </w:tbl>
    <w:p w14:paraId="4DC91A8C" w14:textId="77777777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</w:p>
    <w:p w14:paraId="370C41E7" w14:textId="77777777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 xml:space="preserve">En effet, dans le reporting final à faire auprès de l’ANR, nous devrons indiquer de manière globale la part supportée par l’établissement dans le cadre du projet. </w:t>
      </w:r>
    </w:p>
    <w:p w14:paraId="6C491AF9" w14:textId="77777777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>(*) : 1 personne.mois correspond à une personne à temps plein pendant un mois sur le projet pendant l’année 2025 (total du temps passé cumulé pendant toute l’année sur le projet)</w:t>
      </w:r>
    </w:p>
    <w:p w14:paraId="4B9CBD6A" w14:textId="77777777" w:rsidR="00110F0B" w:rsidRPr="00110F0B" w:rsidRDefault="00110F0B" w:rsidP="00110F0B">
      <w:p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 xml:space="preserve">Exemple : </w:t>
      </w:r>
    </w:p>
    <w:p w14:paraId="571B6831" w14:textId="77777777" w:rsidR="00110F0B" w:rsidRPr="00110F0B" w:rsidRDefault="00110F0B" w:rsidP="00110F0B">
      <w:pPr>
        <w:numPr>
          <w:ilvl w:val="0"/>
          <w:numId w:val="40"/>
        </w:numPr>
        <w:jc w:val="left"/>
        <w:rPr>
          <w:bCs/>
          <w:i/>
          <w:i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>Pour une personne ayant travaillé à temps plein pendant 12 mois sur le projet en 2025, on compte 12 p/mois ;</w:t>
      </w:r>
    </w:p>
    <w:p w14:paraId="67EB1847" w14:textId="0378F2C8" w:rsidR="00110F0B" w:rsidRPr="00A015E7" w:rsidRDefault="00110F0B" w:rsidP="00E35D65">
      <w:pPr>
        <w:numPr>
          <w:ilvl w:val="0"/>
          <w:numId w:val="40"/>
        </w:numPr>
        <w:jc w:val="left"/>
        <w:rPr>
          <w:bCs/>
          <w:sz w:val="21"/>
          <w:szCs w:val="21"/>
        </w:rPr>
      </w:pPr>
      <w:r w:rsidRPr="00110F0B">
        <w:rPr>
          <w:bCs/>
          <w:i/>
          <w:iCs/>
          <w:sz w:val="21"/>
          <w:szCs w:val="21"/>
        </w:rPr>
        <w:t>Pour une personne ayant travaillé à mi-temps pendant 12 mois sur le projet en 2025, on compte 0,5*12=6 p/mois.</w:t>
      </w:r>
    </w:p>
    <w:sectPr w:rsidR="00110F0B" w:rsidRPr="00A015E7" w:rsidSect="00D80CCF">
      <w:footnotePr>
        <w:numFmt w:val="lowerRoman"/>
      </w:footnotePr>
      <w:type w:val="continuous"/>
      <w:pgSz w:w="11906" w:h="16838"/>
      <w:pgMar w:top="765" w:right="709" w:bottom="63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8056E" w14:textId="77777777" w:rsidR="00437693" w:rsidRPr="00D75C6B" w:rsidRDefault="00437693" w:rsidP="00B972ED">
      <w:pPr>
        <w:spacing w:after="0" w:line="240" w:lineRule="auto"/>
        <w:rPr>
          <w:rFonts w:ascii="Calibri" w:hAnsi="Calibri" w:cs="Calibri"/>
          <w:b/>
          <w:bCs/>
          <w:color w:val="009FE3" w:themeColor="accent1"/>
          <w:sz w:val="20"/>
          <w:szCs w:val="20"/>
        </w:rPr>
      </w:pPr>
      <w:r w:rsidRPr="00D75C6B">
        <w:rPr>
          <w:rFonts w:ascii="Calibri" w:hAnsi="Calibri" w:cs="Calibri"/>
          <w:b/>
          <w:bCs/>
          <w:color w:val="009FE3" w:themeColor="accent1"/>
          <w:sz w:val="20"/>
          <w:szCs w:val="20"/>
        </w:rPr>
        <w:separator/>
      </w:r>
    </w:p>
  </w:endnote>
  <w:endnote w:type="continuationSeparator" w:id="0">
    <w:p w14:paraId="1EAF1097" w14:textId="77777777" w:rsidR="00437693" w:rsidRDefault="00437693" w:rsidP="00B97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7FD46" w14:textId="77777777" w:rsidR="00437693" w:rsidRPr="00D75C6B" w:rsidRDefault="00437693" w:rsidP="00B972ED">
      <w:pPr>
        <w:spacing w:after="0" w:line="240" w:lineRule="auto"/>
        <w:rPr>
          <w:rFonts w:ascii="Calibri" w:hAnsi="Calibri" w:cs="Calibri"/>
          <w:color w:val="009FE3" w:themeColor="accent1"/>
          <w:sz w:val="20"/>
          <w:szCs w:val="20"/>
        </w:rPr>
      </w:pPr>
      <w:r w:rsidRPr="00D75C6B">
        <w:rPr>
          <w:rFonts w:ascii="Calibri" w:hAnsi="Calibri" w:cs="Calibri"/>
          <w:color w:val="009FE3" w:themeColor="accent1"/>
          <w:sz w:val="20"/>
          <w:szCs w:val="20"/>
        </w:rPr>
        <w:separator/>
      </w:r>
    </w:p>
  </w:footnote>
  <w:footnote w:type="continuationSeparator" w:id="0">
    <w:p w14:paraId="7BE0287A" w14:textId="77777777" w:rsidR="00437693" w:rsidRDefault="00437693" w:rsidP="00B97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D12"/>
    <w:multiLevelType w:val="hybridMultilevel"/>
    <w:tmpl w:val="40C09B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1B0B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25F6"/>
    <w:multiLevelType w:val="hybridMultilevel"/>
    <w:tmpl w:val="3238F3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00D23"/>
    <w:multiLevelType w:val="hybridMultilevel"/>
    <w:tmpl w:val="1798A7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1B0B" w:themeColor="text2"/>
      </w:rPr>
    </w:lvl>
    <w:lvl w:ilvl="1" w:tplc="A6882EC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07973"/>
    <w:multiLevelType w:val="hybridMultilevel"/>
    <w:tmpl w:val="864474C4"/>
    <w:lvl w:ilvl="0" w:tplc="F6F480D6">
      <w:start w:val="1"/>
      <w:numFmt w:val="bullet"/>
      <w:pStyle w:val="INTRO3SYNTHESE-Liste"/>
      <w:lvlText w:val=""/>
      <w:lvlJc w:val="left"/>
      <w:pPr>
        <w:ind w:left="37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123A6D33"/>
    <w:multiLevelType w:val="hybridMultilevel"/>
    <w:tmpl w:val="17488A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37512"/>
    <w:multiLevelType w:val="hybridMultilevel"/>
    <w:tmpl w:val="1A3E09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E6FDE"/>
    <w:multiLevelType w:val="hybridMultilevel"/>
    <w:tmpl w:val="B4DE2314"/>
    <w:lvl w:ilvl="0" w:tplc="2FA42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D61B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246E3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B48D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E03B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40E7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C858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0C1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E067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C2C72F9"/>
    <w:multiLevelType w:val="multilevel"/>
    <w:tmpl w:val="9D52DB4C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color w:val="3A1B0B" w:themeColor="text2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"/>
      <w:lvlJc w:val="left"/>
      <w:pPr>
        <w:ind w:left="718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3A1B0B" w:themeColor="text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lvlText w:val="%1.%2.%3"/>
      <w:lvlJc w:val="left"/>
      <w:pPr>
        <w:ind w:left="862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A3872D5"/>
    <w:multiLevelType w:val="multilevel"/>
    <w:tmpl w:val="05BA116E"/>
    <w:styleLink w:val="Listeactuelle1"/>
    <w:lvl w:ilvl="0">
      <w:start w:val="1"/>
      <w:numFmt w:val="decimal"/>
      <w:lvlText w:val="%1"/>
      <w:lvlJc w:val="left"/>
      <w:pPr>
        <w:ind w:left="432" w:hanging="432"/>
      </w:pPr>
      <w:rPr>
        <w:color w:val="3A1B0B" w:themeColor="text2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D2C2E79"/>
    <w:multiLevelType w:val="hybridMultilevel"/>
    <w:tmpl w:val="2220A946"/>
    <w:lvl w:ilvl="0" w:tplc="6358BD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81FF4"/>
    <w:multiLevelType w:val="hybridMultilevel"/>
    <w:tmpl w:val="F68842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74DA8"/>
    <w:multiLevelType w:val="hybridMultilevel"/>
    <w:tmpl w:val="92B23028"/>
    <w:lvl w:ilvl="0" w:tplc="D0A4B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1B0B" w:themeColor="text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65BFD"/>
    <w:multiLevelType w:val="hybridMultilevel"/>
    <w:tmpl w:val="A4888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14D4E"/>
    <w:multiLevelType w:val="hybridMultilevel"/>
    <w:tmpl w:val="FC1EAD6C"/>
    <w:lvl w:ilvl="0" w:tplc="ABC8BA2E">
      <w:start w:val="1"/>
      <w:numFmt w:val="bullet"/>
      <w:pStyle w:val="Paragraphedeliste-Remarque"/>
      <w:lvlText w:val=""/>
      <w:lvlJc w:val="left"/>
      <w:pPr>
        <w:ind w:left="1068" w:hanging="360"/>
      </w:pPr>
      <w:rPr>
        <w:rFonts w:ascii="Wingdings" w:eastAsiaTheme="minorHAnsi" w:hAnsi="Wingdings" w:cstheme="minorBidi" w:hint="default"/>
        <w:sz w:val="23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6BF3F9E"/>
    <w:multiLevelType w:val="hybridMultilevel"/>
    <w:tmpl w:val="493CDF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06239"/>
    <w:multiLevelType w:val="hybridMultilevel"/>
    <w:tmpl w:val="87703302"/>
    <w:lvl w:ilvl="0" w:tplc="25D0E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1B0B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D77E5"/>
    <w:multiLevelType w:val="hybridMultilevel"/>
    <w:tmpl w:val="42EE1B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D79A8"/>
    <w:multiLevelType w:val="hybridMultilevel"/>
    <w:tmpl w:val="DE26DE80"/>
    <w:lvl w:ilvl="0" w:tplc="9F1A2028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A5039"/>
    <w:multiLevelType w:val="hybridMultilevel"/>
    <w:tmpl w:val="A4000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96B53"/>
    <w:multiLevelType w:val="hybridMultilevel"/>
    <w:tmpl w:val="20B06F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F27B2"/>
    <w:multiLevelType w:val="hybridMultilevel"/>
    <w:tmpl w:val="0B1C9A50"/>
    <w:lvl w:ilvl="0" w:tplc="843A48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18E8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7E23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7CF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2A96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6228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0ACB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1C9B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0612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1443A34"/>
    <w:multiLevelType w:val="hybridMultilevel"/>
    <w:tmpl w:val="1CF2DD96"/>
    <w:lvl w:ilvl="0" w:tplc="4238F2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0C73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44B1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5E00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AE19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CA4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D071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EAB6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92CC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56D4D1B"/>
    <w:multiLevelType w:val="hybridMultilevel"/>
    <w:tmpl w:val="97E0D6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1B0B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6E6ADE"/>
    <w:multiLevelType w:val="multilevel"/>
    <w:tmpl w:val="0B7A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D9586D"/>
    <w:multiLevelType w:val="multilevel"/>
    <w:tmpl w:val="47C01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382854">
    <w:abstractNumId w:val="3"/>
  </w:num>
  <w:num w:numId="2" w16cid:durableId="287902861">
    <w:abstractNumId w:val="13"/>
  </w:num>
  <w:num w:numId="3" w16cid:durableId="1201865309">
    <w:abstractNumId w:val="23"/>
  </w:num>
  <w:num w:numId="4" w16cid:durableId="1918241811">
    <w:abstractNumId w:val="5"/>
  </w:num>
  <w:num w:numId="5" w16cid:durableId="363214249">
    <w:abstractNumId w:val="24"/>
  </w:num>
  <w:num w:numId="6" w16cid:durableId="1935161508">
    <w:abstractNumId w:val="4"/>
  </w:num>
  <w:num w:numId="7" w16cid:durableId="1503468706">
    <w:abstractNumId w:val="15"/>
  </w:num>
  <w:num w:numId="8" w16cid:durableId="1275558045">
    <w:abstractNumId w:val="11"/>
  </w:num>
  <w:num w:numId="9" w16cid:durableId="1120414292">
    <w:abstractNumId w:val="7"/>
  </w:num>
  <w:num w:numId="10" w16cid:durableId="842084365">
    <w:abstractNumId w:val="8"/>
  </w:num>
  <w:num w:numId="11" w16cid:durableId="1771898237">
    <w:abstractNumId w:val="2"/>
  </w:num>
  <w:num w:numId="12" w16cid:durableId="122313495">
    <w:abstractNumId w:val="22"/>
  </w:num>
  <w:num w:numId="13" w16cid:durableId="1618953259">
    <w:abstractNumId w:val="10"/>
  </w:num>
  <w:num w:numId="14" w16cid:durableId="941718181">
    <w:abstractNumId w:val="14"/>
  </w:num>
  <w:num w:numId="15" w16cid:durableId="440734017">
    <w:abstractNumId w:val="18"/>
  </w:num>
  <w:num w:numId="16" w16cid:durableId="1066687003">
    <w:abstractNumId w:val="12"/>
  </w:num>
  <w:num w:numId="17" w16cid:durableId="1273199491">
    <w:abstractNumId w:val="1"/>
  </w:num>
  <w:num w:numId="18" w16cid:durableId="516697563">
    <w:abstractNumId w:val="16"/>
  </w:num>
  <w:num w:numId="19" w16cid:durableId="682632011">
    <w:abstractNumId w:val="19"/>
  </w:num>
  <w:num w:numId="20" w16cid:durableId="830877092">
    <w:abstractNumId w:val="7"/>
  </w:num>
  <w:num w:numId="21" w16cid:durableId="449281996">
    <w:abstractNumId w:val="17"/>
  </w:num>
  <w:num w:numId="22" w16cid:durableId="10006914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35851576">
    <w:abstractNumId w:val="0"/>
  </w:num>
  <w:num w:numId="24" w16cid:durableId="18609262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454657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3386140">
    <w:abstractNumId w:val="7"/>
  </w:num>
  <w:num w:numId="27" w16cid:durableId="573472062">
    <w:abstractNumId w:val="7"/>
  </w:num>
  <w:num w:numId="28" w16cid:durableId="1122698167">
    <w:abstractNumId w:val="7"/>
  </w:num>
  <w:num w:numId="29" w16cid:durableId="480460807">
    <w:abstractNumId w:val="7"/>
  </w:num>
  <w:num w:numId="30" w16cid:durableId="1545018075">
    <w:abstractNumId w:val="7"/>
  </w:num>
  <w:num w:numId="31" w16cid:durableId="922179339">
    <w:abstractNumId w:val="7"/>
  </w:num>
  <w:num w:numId="32" w16cid:durableId="1625427553">
    <w:abstractNumId w:val="21"/>
  </w:num>
  <w:num w:numId="33" w16cid:durableId="470287768">
    <w:abstractNumId w:val="20"/>
  </w:num>
  <w:num w:numId="34" w16cid:durableId="1037706100">
    <w:abstractNumId w:val="6"/>
  </w:num>
  <w:num w:numId="35" w16cid:durableId="1437869248">
    <w:abstractNumId w:val="7"/>
  </w:num>
  <w:num w:numId="36" w16cid:durableId="2072923867">
    <w:abstractNumId w:val="7"/>
  </w:num>
  <w:num w:numId="37" w16cid:durableId="1817915580">
    <w:abstractNumId w:val="7"/>
  </w:num>
  <w:num w:numId="38" w16cid:durableId="1849564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44599002">
    <w:abstractNumId w:val="7"/>
  </w:num>
  <w:num w:numId="40" w16cid:durableId="1085688643">
    <w:abstractNumId w:val="9"/>
  </w:num>
  <w:num w:numId="41" w16cid:durableId="103542239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4EB"/>
    <w:rsid w:val="000010F1"/>
    <w:rsid w:val="000026A9"/>
    <w:rsid w:val="00002963"/>
    <w:rsid w:val="0000791B"/>
    <w:rsid w:val="0001016D"/>
    <w:rsid w:val="000104DD"/>
    <w:rsid w:val="00013F75"/>
    <w:rsid w:val="00015A48"/>
    <w:rsid w:val="00016477"/>
    <w:rsid w:val="000171BA"/>
    <w:rsid w:val="0002457F"/>
    <w:rsid w:val="000249B2"/>
    <w:rsid w:val="00025474"/>
    <w:rsid w:val="000265F5"/>
    <w:rsid w:val="000274C7"/>
    <w:rsid w:val="00035790"/>
    <w:rsid w:val="00042434"/>
    <w:rsid w:val="0004569F"/>
    <w:rsid w:val="00050C3D"/>
    <w:rsid w:val="0005507D"/>
    <w:rsid w:val="000567A6"/>
    <w:rsid w:val="00056DB1"/>
    <w:rsid w:val="0006208B"/>
    <w:rsid w:val="000630BC"/>
    <w:rsid w:val="0006341B"/>
    <w:rsid w:val="000746E4"/>
    <w:rsid w:val="0007535E"/>
    <w:rsid w:val="00075714"/>
    <w:rsid w:val="00076D75"/>
    <w:rsid w:val="00077F74"/>
    <w:rsid w:val="0008262B"/>
    <w:rsid w:val="00084129"/>
    <w:rsid w:val="000871CF"/>
    <w:rsid w:val="0009359A"/>
    <w:rsid w:val="00097E21"/>
    <w:rsid w:val="000A1215"/>
    <w:rsid w:val="000A1440"/>
    <w:rsid w:val="000A23DE"/>
    <w:rsid w:val="000A391C"/>
    <w:rsid w:val="000A3D6F"/>
    <w:rsid w:val="000A5F9B"/>
    <w:rsid w:val="000B2CED"/>
    <w:rsid w:val="000B487F"/>
    <w:rsid w:val="000B654A"/>
    <w:rsid w:val="000C0CE7"/>
    <w:rsid w:val="000C232E"/>
    <w:rsid w:val="000C3A49"/>
    <w:rsid w:val="000C6301"/>
    <w:rsid w:val="000D06F3"/>
    <w:rsid w:val="000D6379"/>
    <w:rsid w:val="000E22B8"/>
    <w:rsid w:val="000E3A58"/>
    <w:rsid w:val="000E605F"/>
    <w:rsid w:val="000F13EF"/>
    <w:rsid w:val="000F39F1"/>
    <w:rsid w:val="000F6E46"/>
    <w:rsid w:val="00101147"/>
    <w:rsid w:val="00101439"/>
    <w:rsid w:val="00101820"/>
    <w:rsid w:val="00103E7F"/>
    <w:rsid w:val="0010509E"/>
    <w:rsid w:val="00110F0B"/>
    <w:rsid w:val="00111EF5"/>
    <w:rsid w:val="00114D3A"/>
    <w:rsid w:val="00125457"/>
    <w:rsid w:val="001276DF"/>
    <w:rsid w:val="00130033"/>
    <w:rsid w:val="00130AE4"/>
    <w:rsid w:val="00130E71"/>
    <w:rsid w:val="00131274"/>
    <w:rsid w:val="00132F82"/>
    <w:rsid w:val="00146197"/>
    <w:rsid w:val="00150F1A"/>
    <w:rsid w:val="00155745"/>
    <w:rsid w:val="00156042"/>
    <w:rsid w:val="00157CF5"/>
    <w:rsid w:val="00161740"/>
    <w:rsid w:val="00167CB1"/>
    <w:rsid w:val="001701EF"/>
    <w:rsid w:val="00170BC1"/>
    <w:rsid w:val="001759B2"/>
    <w:rsid w:val="00175E71"/>
    <w:rsid w:val="001813B8"/>
    <w:rsid w:val="0018429E"/>
    <w:rsid w:val="00184E66"/>
    <w:rsid w:val="00187EC5"/>
    <w:rsid w:val="001906E6"/>
    <w:rsid w:val="00190BB5"/>
    <w:rsid w:val="00191C60"/>
    <w:rsid w:val="001947DC"/>
    <w:rsid w:val="00194CF7"/>
    <w:rsid w:val="001966AF"/>
    <w:rsid w:val="001A168E"/>
    <w:rsid w:val="001A27DC"/>
    <w:rsid w:val="001A29CE"/>
    <w:rsid w:val="001A6F9A"/>
    <w:rsid w:val="001B6810"/>
    <w:rsid w:val="001C1BEB"/>
    <w:rsid w:val="001C4249"/>
    <w:rsid w:val="001C53EE"/>
    <w:rsid w:val="001C79BE"/>
    <w:rsid w:val="001D0789"/>
    <w:rsid w:val="001D7CA0"/>
    <w:rsid w:val="001E06D1"/>
    <w:rsid w:val="001E6BED"/>
    <w:rsid w:val="001F4B78"/>
    <w:rsid w:val="001F5193"/>
    <w:rsid w:val="00210885"/>
    <w:rsid w:val="00212D48"/>
    <w:rsid w:val="00213EA8"/>
    <w:rsid w:val="00216AE5"/>
    <w:rsid w:val="0022035D"/>
    <w:rsid w:val="002247A8"/>
    <w:rsid w:val="00226A31"/>
    <w:rsid w:val="002271B9"/>
    <w:rsid w:val="00227773"/>
    <w:rsid w:val="00227BB1"/>
    <w:rsid w:val="00227D68"/>
    <w:rsid w:val="00230BF1"/>
    <w:rsid w:val="002336DC"/>
    <w:rsid w:val="00233BBB"/>
    <w:rsid w:val="00236C94"/>
    <w:rsid w:val="00237AC6"/>
    <w:rsid w:val="00240C4D"/>
    <w:rsid w:val="002440E6"/>
    <w:rsid w:val="00247FB5"/>
    <w:rsid w:val="00252106"/>
    <w:rsid w:val="0025346F"/>
    <w:rsid w:val="00260871"/>
    <w:rsid w:val="00260CDC"/>
    <w:rsid w:val="00261AF6"/>
    <w:rsid w:val="0026260B"/>
    <w:rsid w:val="00264A71"/>
    <w:rsid w:val="00265481"/>
    <w:rsid w:val="00265D6A"/>
    <w:rsid w:val="00273A32"/>
    <w:rsid w:val="0027454C"/>
    <w:rsid w:val="00275241"/>
    <w:rsid w:val="00277ADE"/>
    <w:rsid w:val="00277D15"/>
    <w:rsid w:val="00281140"/>
    <w:rsid w:val="00281278"/>
    <w:rsid w:val="00284AF1"/>
    <w:rsid w:val="0028749B"/>
    <w:rsid w:val="002909B2"/>
    <w:rsid w:val="00293003"/>
    <w:rsid w:val="0029321D"/>
    <w:rsid w:val="00294D11"/>
    <w:rsid w:val="00295DDF"/>
    <w:rsid w:val="00296C66"/>
    <w:rsid w:val="00296EED"/>
    <w:rsid w:val="00297968"/>
    <w:rsid w:val="002A0595"/>
    <w:rsid w:val="002A094B"/>
    <w:rsid w:val="002A1175"/>
    <w:rsid w:val="002A20D0"/>
    <w:rsid w:val="002A43BD"/>
    <w:rsid w:val="002A4C99"/>
    <w:rsid w:val="002B40BA"/>
    <w:rsid w:val="002B5274"/>
    <w:rsid w:val="002B557A"/>
    <w:rsid w:val="002C1A33"/>
    <w:rsid w:val="002C6E18"/>
    <w:rsid w:val="002C6E26"/>
    <w:rsid w:val="002D0394"/>
    <w:rsid w:val="002D1437"/>
    <w:rsid w:val="002D1DEF"/>
    <w:rsid w:val="002D70B8"/>
    <w:rsid w:val="002E0732"/>
    <w:rsid w:val="002E3374"/>
    <w:rsid w:val="002F1ABE"/>
    <w:rsid w:val="002F3D84"/>
    <w:rsid w:val="002F6BBA"/>
    <w:rsid w:val="002F791D"/>
    <w:rsid w:val="00303DF4"/>
    <w:rsid w:val="0030542C"/>
    <w:rsid w:val="00305791"/>
    <w:rsid w:val="00312BCC"/>
    <w:rsid w:val="00315998"/>
    <w:rsid w:val="00316964"/>
    <w:rsid w:val="00323BBC"/>
    <w:rsid w:val="003251C4"/>
    <w:rsid w:val="00325DBC"/>
    <w:rsid w:val="0032758B"/>
    <w:rsid w:val="00330D04"/>
    <w:rsid w:val="00331329"/>
    <w:rsid w:val="00336688"/>
    <w:rsid w:val="003535BA"/>
    <w:rsid w:val="00354EBC"/>
    <w:rsid w:val="003615FC"/>
    <w:rsid w:val="003829AC"/>
    <w:rsid w:val="0038656B"/>
    <w:rsid w:val="00386A19"/>
    <w:rsid w:val="003927AE"/>
    <w:rsid w:val="00392B8E"/>
    <w:rsid w:val="003964D2"/>
    <w:rsid w:val="00397163"/>
    <w:rsid w:val="003A5B03"/>
    <w:rsid w:val="003A7D76"/>
    <w:rsid w:val="003B035B"/>
    <w:rsid w:val="003B04E4"/>
    <w:rsid w:val="003B094B"/>
    <w:rsid w:val="003C6127"/>
    <w:rsid w:val="003C65BD"/>
    <w:rsid w:val="003D38F9"/>
    <w:rsid w:val="003D7DDE"/>
    <w:rsid w:val="003E16BD"/>
    <w:rsid w:val="003F0F09"/>
    <w:rsid w:val="003F5730"/>
    <w:rsid w:val="00403CA6"/>
    <w:rsid w:val="00403D19"/>
    <w:rsid w:val="004106B2"/>
    <w:rsid w:val="00411416"/>
    <w:rsid w:val="00412E5A"/>
    <w:rsid w:val="00412F71"/>
    <w:rsid w:val="0041751F"/>
    <w:rsid w:val="0042391B"/>
    <w:rsid w:val="004253F9"/>
    <w:rsid w:val="00426C23"/>
    <w:rsid w:val="00433CBF"/>
    <w:rsid w:val="00436D12"/>
    <w:rsid w:val="00437693"/>
    <w:rsid w:val="00437784"/>
    <w:rsid w:val="0043792B"/>
    <w:rsid w:val="00437A89"/>
    <w:rsid w:val="00437C7A"/>
    <w:rsid w:val="00442471"/>
    <w:rsid w:val="004451B1"/>
    <w:rsid w:val="00445BAC"/>
    <w:rsid w:val="00445DEA"/>
    <w:rsid w:val="00446254"/>
    <w:rsid w:val="00446B2F"/>
    <w:rsid w:val="00447080"/>
    <w:rsid w:val="00455D66"/>
    <w:rsid w:val="0046513F"/>
    <w:rsid w:val="00472E1F"/>
    <w:rsid w:val="0047523B"/>
    <w:rsid w:val="00476565"/>
    <w:rsid w:val="00476734"/>
    <w:rsid w:val="00477005"/>
    <w:rsid w:val="00477F63"/>
    <w:rsid w:val="004809FB"/>
    <w:rsid w:val="00486CA4"/>
    <w:rsid w:val="0048715E"/>
    <w:rsid w:val="004908ED"/>
    <w:rsid w:val="004955F4"/>
    <w:rsid w:val="00497D11"/>
    <w:rsid w:val="004A64FE"/>
    <w:rsid w:val="004A7D1E"/>
    <w:rsid w:val="004B194C"/>
    <w:rsid w:val="004B1F53"/>
    <w:rsid w:val="004B60C0"/>
    <w:rsid w:val="004B67B2"/>
    <w:rsid w:val="004C10EA"/>
    <w:rsid w:val="004C262D"/>
    <w:rsid w:val="004C2EEA"/>
    <w:rsid w:val="004C60AF"/>
    <w:rsid w:val="004C69E2"/>
    <w:rsid w:val="004D349B"/>
    <w:rsid w:val="004E2FCD"/>
    <w:rsid w:val="004E7A6F"/>
    <w:rsid w:val="004F02B3"/>
    <w:rsid w:val="004F57A6"/>
    <w:rsid w:val="00500464"/>
    <w:rsid w:val="00500F2F"/>
    <w:rsid w:val="005021CC"/>
    <w:rsid w:val="00516739"/>
    <w:rsid w:val="00521A2A"/>
    <w:rsid w:val="00523333"/>
    <w:rsid w:val="00524DF3"/>
    <w:rsid w:val="00526758"/>
    <w:rsid w:val="00527C57"/>
    <w:rsid w:val="005308DB"/>
    <w:rsid w:val="0053501F"/>
    <w:rsid w:val="00540228"/>
    <w:rsid w:val="0054089C"/>
    <w:rsid w:val="00541532"/>
    <w:rsid w:val="00542BE2"/>
    <w:rsid w:val="0054309A"/>
    <w:rsid w:val="005455D3"/>
    <w:rsid w:val="00546CD4"/>
    <w:rsid w:val="005509D1"/>
    <w:rsid w:val="0055143F"/>
    <w:rsid w:val="0055452C"/>
    <w:rsid w:val="00555428"/>
    <w:rsid w:val="0056114A"/>
    <w:rsid w:val="005634F1"/>
    <w:rsid w:val="00563FE6"/>
    <w:rsid w:val="00567E53"/>
    <w:rsid w:val="00571F69"/>
    <w:rsid w:val="0057521E"/>
    <w:rsid w:val="00582B3B"/>
    <w:rsid w:val="00585AB9"/>
    <w:rsid w:val="00585C5B"/>
    <w:rsid w:val="005862DC"/>
    <w:rsid w:val="00587C61"/>
    <w:rsid w:val="00587CF9"/>
    <w:rsid w:val="00590ED3"/>
    <w:rsid w:val="00592196"/>
    <w:rsid w:val="00594938"/>
    <w:rsid w:val="005A153E"/>
    <w:rsid w:val="005A2281"/>
    <w:rsid w:val="005A3AFD"/>
    <w:rsid w:val="005C1B66"/>
    <w:rsid w:val="005C2750"/>
    <w:rsid w:val="005C472A"/>
    <w:rsid w:val="005D214C"/>
    <w:rsid w:val="005D42B1"/>
    <w:rsid w:val="005D555B"/>
    <w:rsid w:val="005D67A3"/>
    <w:rsid w:val="005D7D12"/>
    <w:rsid w:val="005E32D7"/>
    <w:rsid w:val="005E3954"/>
    <w:rsid w:val="005E5DE9"/>
    <w:rsid w:val="005E6C4E"/>
    <w:rsid w:val="005F2523"/>
    <w:rsid w:val="006009E5"/>
    <w:rsid w:val="0060539B"/>
    <w:rsid w:val="0060747B"/>
    <w:rsid w:val="00607689"/>
    <w:rsid w:val="00615C99"/>
    <w:rsid w:val="00621A15"/>
    <w:rsid w:val="0062631C"/>
    <w:rsid w:val="0063030C"/>
    <w:rsid w:val="00634E11"/>
    <w:rsid w:val="006370CA"/>
    <w:rsid w:val="00646079"/>
    <w:rsid w:val="006466B9"/>
    <w:rsid w:val="00651B20"/>
    <w:rsid w:val="00653260"/>
    <w:rsid w:val="00661FB3"/>
    <w:rsid w:val="006624BB"/>
    <w:rsid w:val="006624CB"/>
    <w:rsid w:val="0066612D"/>
    <w:rsid w:val="006724C7"/>
    <w:rsid w:val="00676AFD"/>
    <w:rsid w:val="00677096"/>
    <w:rsid w:val="00683D1D"/>
    <w:rsid w:val="006849A5"/>
    <w:rsid w:val="006867D2"/>
    <w:rsid w:val="00691801"/>
    <w:rsid w:val="006918AC"/>
    <w:rsid w:val="00694AA9"/>
    <w:rsid w:val="006A1908"/>
    <w:rsid w:val="006A4D58"/>
    <w:rsid w:val="006A68C5"/>
    <w:rsid w:val="006B7257"/>
    <w:rsid w:val="006C0F3F"/>
    <w:rsid w:val="006C2DF8"/>
    <w:rsid w:val="006C3239"/>
    <w:rsid w:val="006C330C"/>
    <w:rsid w:val="006C3C38"/>
    <w:rsid w:val="006C5466"/>
    <w:rsid w:val="006D13F1"/>
    <w:rsid w:val="006D6003"/>
    <w:rsid w:val="006D6D9F"/>
    <w:rsid w:val="006D7E76"/>
    <w:rsid w:val="006E3DDB"/>
    <w:rsid w:val="006E3F37"/>
    <w:rsid w:val="006E555C"/>
    <w:rsid w:val="006E73C1"/>
    <w:rsid w:val="006E77DC"/>
    <w:rsid w:val="006F07F3"/>
    <w:rsid w:val="006F0D11"/>
    <w:rsid w:val="006F14E6"/>
    <w:rsid w:val="006F34CD"/>
    <w:rsid w:val="006F36D7"/>
    <w:rsid w:val="006F38F8"/>
    <w:rsid w:val="007008F9"/>
    <w:rsid w:val="00701DC4"/>
    <w:rsid w:val="00701F89"/>
    <w:rsid w:val="00702E4D"/>
    <w:rsid w:val="007045F9"/>
    <w:rsid w:val="00707CE9"/>
    <w:rsid w:val="00713FAE"/>
    <w:rsid w:val="007172C5"/>
    <w:rsid w:val="0071788B"/>
    <w:rsid w:val="00717B17"/>
    <w:rsid w:val="00723D53"/>
    <w:rsid w:val="00730651"/>
    <w:rsid w:val="00733425"/>
    <w:rsid w:val="00735C23"/>
    <w:rsid w:val="00736694"/>
    <w:rsid w:val="00737B95"/>
    <w:rsid w:val="00737D1B"/>
    <w:rsid w:val="00740992"/>
    <w:rsid w:val="00742765"/>
    <w:rsid w:val="00751D9B"/>
    <w:rsid w:val="00752791"/>
    <w:rsid w:val="00755530"/>
    <w:rsid w:val="00756B9A"/>
    <w:rsid w:val="00764C94"/>
    <w:rsid w:val="00765EE6"/>
    <w:rsid w:val="00770F30"/>
    <w:rsid w:val="007710EE"/>
    <w:rsid w:val="00772D83"/>
    <w:rsid w:val="007748B8"/>
    <w:rsid w:val="00782A36"/>
    <w:rsid w:val="00785321"/>
    <w:rsid w:val="00785651"/>
    <w:rsid w:val="00787DD4"/>
    <w:rsid w:val="00790631"/>
    <w:rsid w:val="007952BF"/>
    <w:rsid w:val="007A029C"/>
    <w:rsid w:val="007A058D"/>
    <w:rsid w:val="007A3111"/>
    <w:rsid w:val="007B0443"/>
    <w:rsid w:val="007B1454"/>
    <w:rsid w:val="007B1A96"/>
    <w:rsid w:val="007B38C5"/>
    <w:rsid w:val="007C397A"/>
    <w:rsid w:val="007D07C1"/>
    <w:rsid w:val="007D08CA"/>
    <w:rsid w:val="007D0966"/>
    <w:rsid w:val="007D1181"/>
    <w:rsid w:val="007D186D"/>
    <w:rsid w:val="007D286E"/>
    <w:rsid w:val="007E0437"/>
    <w:rsid w:val="007E262E"/>
    <w:rsid w:val="007E5B0B"/>
    <w:rsid w:val="007E6CEA"/>
    <w:rsid w:val="007F278F"/>
    <w:rsid w:val="007F472F"/>
    <w:rsid w:val="00800784"/>
    <w:rsid w:val="00801A66"/>
    <w:rsid w:val="00804769"/>
    <w:rsid w:val="0080508A"/>
    <w:rsid w:val="0081162A"/>
    <w:rsid w:val="00811D55"/>
    <w:rsid w:val="00820767"/>
    <w:rsid w:val="00822988"/>
    <w:rsid w:val="008251A3"/>
    <w:rsid w:val="008264EB"/>
    <w:rsid w:val="008270B4"/>
    <w:rsid w:val="0082753C"/>
    <w:rsid w:val="00833886"/>
    <w:rsid w:val="00834317"/>
    <w:rsid w:val="00842063"/>
    <w:rsid w:val="0084357D"/>
    <w:rsid w:val="00845FCC"/>
    <w:rsid w:val="00862888"/>
    <w:rsid w:val="00865FAA"/>
    <w:rsid w:val="00867105"/>
    <w:rsid w:val="0087648F"/>
    <w:rsid w:val="00876C91"/>
    <w:rsid w:val="0087794B"/>
    <w:rsid w:val="00880BDF"/>
    <w:rsid w:val="0088615B"/>
    <w:rsid w:val="0088685E"/>
    <w:rsid w:val="00887CB8"/>
    <w:rsid w:val="0089027C"/>
    <w:rsid w:val="008902B4"/>
    <w:rsid w:val="00890422"/>
    <w:rsid w:val="00890DB0"/>
    <w:rsid w:val="0089114C"/>
    <w:rsid w:val="00893346"/>
    <w:rsid w:val="008A1161"/>
    <w:rsid w:val="008B25F1"/>
    <w:rsid w:val="008B4117"/>
    <w:rsid w:val="008B49E5"/>
    <w:rsid w:val="008C62B8"/>
    <w:rsid w:val="008C7AA8"/>
    <w:rsid w:val="008D1A6A"/>
    <w:rsid w:val="008E1B0C"/>
    <w:rsid w:val="008E1BB8"/>
    <w:rsid w:val="008E241C"/>
    <w:rsid w:val="008E2EFB"/>
    <w:rsid w:val="008E331B"/>
    <w:rsid w:val="008E72C6"/>
    <w:rsid w:val="008E7E1C"/>
    <w:rsid w:val="008F2D81"/>
    <w:rsid w:val="009051C2"/>
    <w:rsid w:val="0091023A"/>
    <w:rsid w:val="00911012"/>
    <w:rsid w:val="00914DA4"/>
    <w:rsid w:val="00917239"/>
    <w:rsid w:val="009234D0"/>
    <w:rsid w:val="009238FE"/>
    <w:rsid w:val="009378D1"/>
    <w:rsid w:val="00937B38"/>
    <w:rsid w:val="00950BC6"/>
    <w:rsid w:val="009514BB"/>
    <w:rsid w:val="00952A61"/>
    <w:rsid w:val="00952F71"/>
    <w:rsid w:val="00955C98"/>
    <w:rsid w:val="00955DB4"/>
    <w:rsid w:val="00957FC8"/>
    <w:rsid w:val="0097499A"/>
    <w:rsid w:val="00977BC3"/>
    <w:rsid w:val="00982F4C"/>
    <w:rsid w:val="00983AAE"/>
    <w:rsid w:val="00990C7C"/>
    <w:rsid w:val="00991512"/>
    <w:rsid w:val="00991F91"/>
    <w:rsid w:val="00995F5B"/>
    <w:rsid w:val="009A12D5"/>
    <w:rsid w:val="009A2675"/>
    <w:rsid w:val="009A2D4A"/>
    <w:rsid w:val="009A5319"/>
    <w:rsid w:val="009A6FE6"/>
    <w:rsid w:val="009A7BFC"/>
    <w:rsid w:val="009B11EE"/>
    <w:rsid w:val="009B3078"/>
    <w:rsid w:val="009B52FC"/>
    <w:rsid w:val="009B57B7"/>
    <w:rsid w:val="009B6238"/>
    <w:rsid w:val="009B7BC2"/>
    <w:rsid w:val="009C326E"/>
    <w:rsid w:val="009C75F6"/>
    <w:rsid w:val="009D4387"/>
    <w:rsid w:val="009D4DED"/>
    <w:rsid w:val="009D519B"/>
    <w:rsid w:val="009D58B7"/>
    <w:rsid w:val="009D5F27"/>
    <w:rsid w:val="009D6CF8"/>
    <w:rsid w:val="009E026A"/>
    <w:rsid w:val="009E17B3"/>
    <w:rsid w:val="009E313E"/>
    <w:rsid w:val="009E38D4"/>
    <w:rsid w:val="009F07E2"/>
    <w:rsid w:val="009F46D5"/>
    <w:rsid w:val="00A00079"/>
    <w:rsid w:val="00A015E7"/>
    <w:rsid w:val="00A035D4"/>
    <w:rsid w:val="00A03DF6"/>
    <w:rsid w:val="00A1070D"/>
    <w:rsid w:val="00A132DE"/>
    <w:rsid w:val="00A15105"/>
    <w:rsid w:val="00A152F9"/>
    <w:rsid w:val="00A15674"/>
    <w:rsid w:val="00A200DC"/>
    <w:rsid w:val="00A20645"/>
    <w:rsid w:val="00A21D9A"/>
    <w:rsid w:val="00A22A5D"/>
    <w:rsid w:val="00A27F99"/>
    <w:rsid w:val="00A31422"/>
    <w:rsid w:val="00A31909"/>
    <w:rsid w:val="00A31A1A"/>
    <w:rsid w:val="00A33955"/>
    <w:rsid w:val="00A35B45"/>
    <w:rsid w:val="00A40335"/>
    <w:rsid w:val="00A40B1C"/>
    <w:rsid w:val="00A45A51"/>
    <w:rsid w:val="00A46068"/>
    <w:rsid w:val="00A50030"/>
    <w:rsid w:val="00A527E7"/>
    <w:rsid w:val="00A57786"/>
    <w:rsid w:val="00A66843"/>
    <w:rsid w:val="00A67EBD"/>
    <w:rsid w:val="00A708A2"/>
    <w:rsid w:val="00A70BC2"/>
    <w:rsid w:val="00A73A3E"/>
    <w:rsid w:val="00A7750F"/>
    <w:rsid w:val="00A80BAC"/>
    <w:rsid w:val="00A80CE0"/>
    <w:rsid w:val="00A81422"/>
    <w:rsid w:val="00A817E1"/>
    <w:rsid w:val="00A81C6B"/>
    <w:rsid w:val="00A8258D"/>
    <w:rsid w:val="00A83038"/>
    <w:rsid w:val="00A852BD"/>
    <w:rsid w:val="00A852D3"/>
    <w:rsid w:val="00A87DE2"/>
    <w:rsid w:val="00A93C11"/>
    <w:rsid w:val="00A93D5A"/>
    <w:rsid w:val="00A94E77"/>
    <w:rsid w:val="00AA079B"/>
    <w:rsid w:val="00AA332A"/>
    <w:rsid w:val="00AA7506"/>
    <w:rsid w:val="00AA7E29"/>
    <w:rsid w:val="00AB21D4"/>
    <w:rsid w:val="00AB32E1"/>
    <w:rsid w:val="00AB3AE8"/>
    <w:rsid w:val="00AB4EFD"/>
    <w:rsid w:val="00AB6B91"/>
    <w:rsid w:val="00AC45BB"/>
    <w:rsid w:val="00AC463E"/>
    <w:rsid w:val="00AC74D8"/>
    <w:rsid w:val="00AD30EA"/>
    <w:rsid w:val="00AD6457"/>
    <w:rsid w:val="00AE29AB"/>
    <w:rsid w:val="00AE369B"/>
    <w:rsid w:val="00AE45A4"/>
    <w:rsid w:val="00AE7043"/>
    <w:rsid w:val="00AF2060"/>
    <w:rsid w:val="00AF5B69"/>
    <w:rsid w:val="00B03C4A"/>
    <w:rsid w:val="00B05658"/>
    <w:rsid w:val="00B0638F"/>
    <w:rsid w:val="00B07A2B"/>
    <w:rsid w:val="00B16028"/>
    <w:rsid w:val="00B170C5"/>
    <w:rsid w:val="00B24319"/>
    <w:rsid w:val="00B24F01"/>
    <w:rsid w:val="00B2796A"/>
    <w:rsid w:val="00B34047"/>
    <w:rsid w:val="00B37819"/>
    <w:rsid w:val="00B4234C"/>
    <w:rsid w:val="00B46445"/>
    <w:rsid w:val="00B50AD5"/>
    <w:rsid w:val="00B50BE3"/>
    <w:rsid w:val="00B56030"/>
    <w:rsid w:val="00B5792F"/>
    <w:rsid w:val="00B626B0"/>
    <w:rsid w:val="00B72330"/>
    <w:rsid w:val="00B7252E"/>
    <w:rsid w:val="00B72883"/>
    <w:rsid w:val="00B7351B"/>
    <w:rsid w:val="00B77022"/>
    <w:rsid w:val="00B81D3F"/>
    <w:rsid w:val="00B85523"/>
    <w:rsid w:val="00B86979"/>
    <w:rsid w:val="00B87EE5"/>
    <w:rsid w:val="00B87F29"/>
    <w:rsid w:val="00B9230C"/>
    <w:rsid w:val="00B93056"/>
    <w:rsid w:val="00B935D6"/>
    <w:rsid w:val="00B972ED"/>
    <w:rsid w:val="00BA01E9"/>
    <w:rsid w:val="00BA3150"/>
    <w:rsid w:val="00BA3574"/>
    <w:rsid w:val="00BA3843"/>
    <w:rsid w:val="00BA5C47"/>
    <w:rsid w:val="00BB0785"/>
    <w:rsid w:val="00BB2061"/>
    <w:rsid w:val="00BB3136"/>
    <w:rsid w:val="00BB4E4E"/>
    <w:rsid w:val="00BD2CA2"/>
    <w:rsid w:val="00BD4CC1"/>
    <w:rsid w:val="00BF0DC4"/>
    <w:rsid w:val="00BF2076"/>
    <w:rsid w:val="00C004CE"/>
    <w:rsid w:val="00C04A6D"/>
    <w:rsid w:val="00C0547D"/>
    <w:rsid w:val="00C071CB"/>
    <w:rsid w:val="00C1180F"/>
    <w:rsid w:val="00C14864"/>
    <w:rsid w:val="00C1656C"/>
    <w:rsid w:val="00C17517"/>
    <w:rsid w:val="00C229F5"/>
    <w:rsid w:val="00C25C0C"/>
    <w:rsid w:val="00C36709"/>
    <w:rsid w:val="00C42DA5"/>
    <w:rsid w:val="00C443DE"/>
    <w:rsid w:val="00C45B55"/>
    <w:rsid w:val="00C4793E"/>
    <w:rsid w:val="00C528FD"/>
    <w:rsid w:val="00C54B89"/>
    <w:rsid w:val="00C6395C"/>
    <w:rsid w:val="00C64F63"/>
    <w:rsid w:val="00C7520E"/>
    <w:rsid w:val="00C848E5"/>
    <w:rsid w:val="00C84C3F"/>
    <w:rsid w:val="00C85953"/>
    <w:rsid w:val="00C86035"/>
    <w:rsid w:val="00C900CF"/>
    <w:rsid w:val="00C91A94"/>
    <w:rsid w:val="00C91BB2"/>
    <w:rsid w:val="00C97DDD"/>
    <w:rsid w:val="00CA4E63"/>
    <w:rsid w:val="00CA5DA6"/>
    <w:rsid w:val="00CA6ACB"/>
    <w:rsid w:val="00CB3117"/>
    <w:rsid w:val="00CB480A"/>
    <w:rsid w:val="00CB4E31"/>
    <w:rsid w:val="00CB6F27"/>
    <w:rsid w:val="00CB7658"/>
    <w:rsid w:val="00CC11CA"/>
    <w:rsid w:val="00CC1972"/>
    <w:rsid w:val="00CC49EA"/>
    <w:rsid w:val="00CC5EE2"/>
    <w:rsid w:val="00CC5FAB"/>
    <w:rsid w:val="00CC6349"/>
    <w:rsid w:val="00CC6F7C"/>
    <w:rsid w:val="00CD1A51"/>
    <w:rsid w:val="00CD4F02"/>
    <w:rsid w:val="00CD5E91"/>
    <w:rsid w:val="00CE172C"/>
    <w:rsid w:val="00CE4A7C"/>
    <w:rsid w:val="00CE5EEB"/>
    <w:rsid w:val="00CE65F1"/>
    <w:rsid w:val="00CE6D05"/>
    <w:rsid w:val="00CF4651"/>
    <w:rsid w:val="00D01655"/>
    <w:rsid w:val="00D0293E"/>
    <w:rsid w:val="00D03C5E"/>
    <w:rsid w:val="00D05133"/>
    <w:rsid w:val="00D076CD"/>
    <w:rsid w:val="00D1386C"/>
    <w:rsid w:val="00D13ADA"/>
    <w:rsid w:val="00D1508C"/>
    <w:rsid w:val="00D15CAD"/>
    <w:rsid w:val="00D20FE9"/>
    <w:rsid w:val="00D23D74"/>
    <w:rsid w:val="00D24EE9"/>
    <w:rsid w:val="00D256C4"/>
    <w:rsid w:val="00D258DD"/>
    <w:rsid w:val="00D329F7"/>
    <w:rsid w:val="00D34364"/>
    <w:rsid w:val="00D357DF"/>
    <w:rsid w:val="00D4290C"/>
    <w:rsid w:val="00D47F76"/>
    <w:rsid w:val="00D5038B"/>
    <w:rsid w:val="00D53240"/>
    <w:rsid w:val="00D55A47"/>
    <w:rsid w:val="00D6107C"/>
    <w:rsid w:val="00D6200D"/>
    <w:rsid w:val="00D65928"/>
    <w:rsid w:val="00D66358"/>
    <w:rsid w:val="00D7069B"/>
    <w:rsid w:val="00D70F34"/>
    <w:rsid w:val="00D71011"/>
    <w:rsid w:val="00D7148A"/>
    <w:rsid w:val="00D71C90"/>
    <w:rsid w:val="00D75C6B"/>
    <w:rsid w:val="00D763AB"/>
    <w:rsid w:val="00D80CCF"/>
    <w:rsid w:val="00D833E7"/>
    <w:rsid w:val="00D90849"/>
    <w:rsid w:val="00D90EC2"/>
    <w:rsid w:val="00D94106"/>
    <w:rsid w:val="00D950F1"/>
    <w:rsid w:val="00D9774B"/>
    <w:rsid w:val="00DA0933"/>
    <w:rsid w:val="00DA1F2B"/>
    <w:rsid w:val="00DA62FC"/>
    <w:rsid w:val="00DA6307"/>
    <w:rsid w:val="00DB2BB7"/>
    <w:rsid w:val="00DB36C7"/>
    <w:rsid w:val="00DB50AE"/>
    <w:rsid w:val="00DB625F"/>
    <w:rsid w:val="00DC4A1E"/>
    <w:rsid w:val="00DC5DA1"/>
    <w:rsid w:val="00DC61B2"/>
    <w:rsid w:val="00DC6487"/>
    <w:rsid w:val="00DC766F"/>
    <w:rsid w:val="00DD21CD"/>
    <w:rsid w:val="00DD33C0"/>
    <w:rsid w:val="00DD5BC6"/>
    <w:rsid w:val="00DD7F15"/>
    <w:rsid w:val="00DE0338"/>
    <w:rsid w:val="00DE5A3A"/>
    <w:rsid w:val="00DF79EB"/>
    <w:rsid w:val="00E028CB"/>
    <w:rsid w:val="00E11634"/>
    <w:rsid w:val="00E13C51"/>
    <w:rsid w:val="00E204A0"/>
    <w:rsid w:val="00E221D4"/>
    <w:rsid w:val="00E253CA"/>
    <w:rsid w:val="00E254CC"/>
    <w:rsid w:val="00E30602"/>
    <w:rsid w:val="00E317CC"/>
    <w:rsid w:val="00E369D3"/>
    <w:rsid w:val="00E46338"/>
    <w:rsid w:val="00E53051"/>
    <w:rsid w:val="00E530B1"/>
    <w:rsid w:val="00E534BE"/>
    <w:rsid w:val="00E54B75"/>
    <w:rsid w:val="00E56F90"/>
    <w:rsid w:val="00E602D2"/>
    <w:rsid w:val="00E60C46"/>
    <w:rsid w:val="00E62EBC"/>
    <w:rsid w:val="00E65BFF"/>
    <w:rsid w:val="00E65CB4"/>
    <w:rsid w:val="00E70A6C"/>
    <w:rsid w:val="00E71AD1"/>
    <w:rsid w:val="00E83766"/>
    <w:rsid w:val="00E84B96"/>
    <w:rsid w:val="00EA1A36"/>
    <w:rsid w:val="00EA2B04"/>
    <w:rsid w:val="00EA71E6"/>
    <w:rsid w:val="00EB5A87"/>
    <w:rsid w:val="00EC0E15"/>
    <w:rsid w:val="00EC317E"/>
    <w:rsid w:val="00EC7AC4"/>
    <w:rsid w:val="00ED00CC"/>
    <w:rsid w:val="00ED19D5"/>
    <w:rsid w:val="00ED2DB6"/>
    <w:rsid w:val="00ED3D29"/>
    <w:rsid w:val="00ED462D"/>
    <w:rsid w:val="00ED5621"/>
    <w:rsid w:val="00EE0785"/>
    <w:rsid w:val="00EE18FA"/>
    <w:rsid w:val="00EE33F1"/>
    <w:rsid w:val="00EE3E5E"/>
    <w:rsid w:val="00EE3EFF"/>
    <w:rsid w:val="00EE7A22"/>
    <w:rsid w:val="00EF10D2"/>
    <w:rsid w:val="00EF3E7C"/>
    <w:rsid w:val="00F0178F"/>
    <w:rsid w:val="00F03A02"/>
    <w:rsid w:val="00F12E25"/>
    <w:rsid w:val="00F16F1F"/>
    <w:rsid w:val="00F20932"/>
    <w:rsid w:val="00F245F6"/>
    <w:rsid w:val="00F253C6"/>
    <w:rsid w:val="00F25771"/>
    <w:rsid w:val="00F31591"/>
    <w:rsid w:val="00F323B6"/>
    <w:rsid w:val="00F32C61"/>
    <w:rsid w:val="00F3301E"/>
    <w:rsid w:val="00F3393F"/>
    <w:rsid w:val="00F33DED"/>
    <w:rsid w:val="00F42B35"/>
    <w:rsid w:val="00F47F7E"/>
    <w:rsid w:val="00F53D60"/>
    <w:rsid w:val="00F554B7"/>
    <w:rsid w:val="00F61B79"/>
    <w:rsid w:val="00F61E0D"/>
    <w:rsid w:val="00F62B8A"/>
    <w:rsid w:val="00F66255"/>
    <w:rsid w:val="00F727F1"/>
    <w:rsid w:val="00F769F6"/>
    <w:rsid w:val="00F76DE5"/>
    <w:rsid w:val="00F76DE6"/>
    <w:rsid w:val="00F814A1"/>
    <w:rsid w:val="00F85563"/>
    <w:rsid w:val="00F855CB"/>
    <w:rsid w:val="00F875B2"/>
    <w:rsid w:val="00F91A8C"/>
    <w:rsid w:val="00F9292A"/>
    <w:rsid w:val="00F97261"/>
    <w:rsid w:val="00FA2E98"/>
    <w:rsid w:val="00FA6828"/>
    <w:rsid w:val="00FB3C4C"/>
    <w:rsid w:val="00FB440D"/>
    <w:rsid w:val="00FC03DC"/>
    <w:rsid w:val="00FC195D"/>
    <w:rsid w:val="00FC2918"/>
    <w:rsid w:val="00FC41A5"/>
    <w:rsid w:val="00FC7104"/>
    <w:rsid w:val="00FD6891"/>
    <w:rsid w:val="00FE39D4"/>
    <w:rsid w:val="00FE3A1E"/>
    <w:rsid w:val="00FF5C24"/>
    <w:rsid w:val="00FF608F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4937B4"/>
  <w15:docId w15:val="{5B6F0F1D-C8A8-834A-A63E-FB09CB90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6E4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FC41A5"/>
    <w:pPr>
      <w:keepNext/>
      <w:keepLines/>
      <w:numPr>
        <w:numId w:val="20"/>
      </w:numPr>
      <w:spacing w:before="800" w:line="240" w:lineRule="auto"/>
      <w:outlineLvl w:val="0"/>
    </w:pPr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41A5"/>
    <w:pPr>
      <w:numPr>
        <w:ilvl w:val="1"/>
        <w:numId w:val="20"/>
      </w:numPr>
      <w:spacing w:before="480" w:after="80"/>
      <w:outlineLvl w:val="1"/>
    </w:pPr>
    <w:rPr>
      <w:rFonts w:ascii="Arial Black" w:hAnsi="Arial Black"/>
      <w:color w:val="009FE3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759B2"/>
    <w:pPr>
      <w:keepNext/>
      <w:numPr>
        <w:ilvl w:val="2"/>
        <w:numId w:val="20"/>
      </w:numPr>
      <w:spacing w:before="320" w:after="80"/>
      <w:outlineLvl w:val="2"/>
    </w:pPr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2758B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758B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0076AA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758B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004E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758B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758B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758B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3669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61740"/>
    <w:pPr>
      <w:spacing w:before="80" w:after="80" w:line="360" w:lineRule="auto"/>
      <w:jc w:val="left"/>
    </w:pPr>
    <w:rPr>
      <w:rFonts w:ascii="Verdana" w:hAnsi="Verdana"/>
      <w:sz w:val="16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61740"/>
    <w:rPr>
      <w:rFonts w:ascii="Verdana" w:hAnsi="Verdana"/>
      <w:sz w:val="16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669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6694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694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FC41A5"/>
    <w:rPr>
      <w:rFonts w:ascii="Arial Black" w:eastAsia="Times New Roman" w:hAnsi="Arial Black" w:cs="Times New Roman"/>
      <w:bCs/>
      <w:caps/>
      <w:color w:val="4C3A2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2247A8"/>
  </w:style>
  <w:style w:type="paragraph" w:styleId="Titre">
    <w:name w:val="Title"/>
    <w:basedOn w:val="Titre1"/>
    <w:next w:val="Normal"/>
    <w:link w:val="TitreCar"/>
    <w:uiPriority w:val="10"/>
    <w:qFormat/>
    <w:rsid w:val="00701DC4"/>
    <w:pPr>
      <w:numPr>
        <w:numId w:val="0"/>
      </w:numPr>
    </w:pPr>
  </w:style>
  <w:style w:type="character" w:customStyle="1" w:styleId="TitreCar">
    <w:name w:val="Titre Car"/>
    <w:basedOn w:val="Policepardfaut"/>
    <w:link w:val="Titre"/>
    <w:uiPriority w:val="10"/>
    <w:rsid w:val="00701DC4"/>
    <w:rPr>
      <w:rFonts w:ascii="Arial Black" w:eastAsia="Times New Roman" w:hAnsi="Arial Black" w:cs="Times New Roman"/>
      <w:bCs/>
      <w:caps/>
      <w:color w:val="4C3A2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FC41A5"/>
    <w:rPr>
      <w:rFonts w:ascii="Arial Black" w:hAnsi="Arial Black"/>
      <w:color w:val="009FE3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759B2"/>
    <w:pPr>
      <w:pBdr>
        <w:between w:val="double" w:sz="6" w:space="0" w:color="auto"/>
      </w:pBdr>
      <w:spacing w:before="120" w:after="120"/>
      <w:jc w:val="center"/>
    </w:pPr>
    <w:rPr>
      <w:rFonts w:cstheme="minorHAnsi"/>
      <w:i/>
      <w:iCs/>
      <w:sz w:val="20"/>
      <w:szCs w:val="20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B81D3F"/>
    <w:pPr>
      <w:pBdr>
        <w:between w:val="double" w:sz="6" w:space="0" w:color="auto"/>
      </w:pBdr>
      <w:spacing w:before="120" w:after="120"/>
      <w:jc w:val="center"/>
    </w:pPr>
    <w:rPr>
      <w:rFonts w:cstheme="minorHAnsi"/>
      <w:b/>
      <w:bCs/>
      <w:i/>
      <w:iCs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296C66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1759B2"/>
    <w:rPr>
      <w:rFonts w:ascii="Arial Black" w:eastAsia="Arial" w:hAnsi="Arial Black" w:cs="Times New Roman"/>
      <w:bCs/>
      <w:color w:val="3A1B0B" w:themeColor="text2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32758B"/>
    <w:rPr>
      <w:rFonts w:asciiTheme="majorHAnsi" w:eastAsiaTheme="majorEastAsia" w:hAnsiTheme="majorHAnsi" w:cstheme="majorBidi"/>
      <w:i/>
      <w:iCs/>
      <w:color w:val="0076AA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758B"/>
    <w:rPr>
      <w:rFonts w:asciiTheme="majorHAnsi" w:eastAsiaTheme="majorEastAsia" w:hAnsiTheme="majorHAnsi" w:cstheme="majorBidi"/>
      <w:color w:val="0076AA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758B"/>
    <w:rPr>
      <w:rFonts w:asciiTheme="majorHAnsi" w:eastAsiaTheme="majorEastAsia" w:hAnsiTheme="majorHAnsi" w:cstheme="majorBidi"/>
      <w:color w:val="004E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32758B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32758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32758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A80BAC"/>
    <w:pPr>
      <w:numPr>
        <w:ilvl w:val="0"/>
        <w:numId w:val="0"/>
      </w:numPr>
      <w:ind w:left="567"/>
    </w:pPr>
  </w:style>
  <w:style w:type="character" w:customStyle="1" w:styleId="Sous-titreCar">
    <w:name w:val="Sous-titre Car"/>
    <w:basedOn w:val="Policepardfaut"/>
    <w:link w:val="Sous-titre"/>
    <w:uiPriority w:val="11"/>
    <w:rsid w:val="00A80BAC"/>
    <w:rPr>
      <w:b/>
      <w:bCs/>
      <w:color w:val="009FE3"/>
      <w:sz w:val="32"/>
      <w:szCs w:val="32"/>
    </w:rPr>
  </w:style>
  <w:style w:type="paragraph" w:styleId="TM3">
    <w:name w:val="toc 3"/>
    <w:basedOn w:val="Normal"/>
    <w:next w:val="Normal"/>
    <w:autoRedefine/>
    <w:uiPriority w:val="39"/>
    <w:unhideWhenUsed/>
    <w:rsid w:val="00691801"/>
    <w:pPr>
      <w:pBdr>
        <w:between w:val="double" w:sz="6" w:space="0" w:color="auto"/>
      </w:pBdr>
      <w:spacing w:before="120" w:after="120"/>
      <w:ind w:left="220"/>
      <w:jc w:val="center"/>
    </w:pPr>
    <w:rPr>
      <w:rFonts w:cstheme="minorHAnsi"/>
      <w:sz w:val="20"/>
      <w:szCs w:val="20"/>
    </w:rPr>
  </w:style>
  <w:style w:type="table" w:styleId="Grilledutableau">
    <w:name w:val="Table Grid"/>
    <w:basedOn w:val="TableauNormal"/>
    <w:uiPriority w:val="39"/>
    <w:rsid w:val="0026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1Clair-Accentuation11">
    <w:name w:val="Tableau Grille 1 Clair - Accentuation 11"/>
    <w:basedOn w:val="TableauNormal"/>
    <w:uiPriority w:val="46"/>
    <w:rsid w:val="0026260B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12" w:space="0" w:color="55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5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simple31">
    <w:name w:val="Tableau simple 31"/>
    <w:basedOn w:val="TableauNormal"/>
    <w:uiPriority w:val="43"/>
    <w:rsid w:val="002626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phedeliste-Remarque">
    <w:name w:val="Paragraphe de liste - Remarque"/>
    <w:basedOn w:val="Paragraphedeliste"/>
    <w:qFormat/>
    <w:rsid w:val="00E70A6C"/>
    <w:pPr>
      <w:numPr>
        <w:numId w:val="2"/>
      </w:numPr>
      <w:ind w:left="1066" w:hanging="357"/>
      <w:jc w:val="left"/>
    </w:pPr>
    <w:rPr>
      <w:i/>
      <w:iCs/>
      <w:color w:val="0076AA" w:themeColor="accent1" w:themeShade="BF"/>
    </w:rPr>
  </w:style>
  <w:style w:type="paragraph" w:styleId="Listepuces">
    <w:name w:val="List Bullet"/>
    <w:basedOn w:val="Paragraphedeliste"/>
    <w:uiPriority w:val="99"/>
    <w:unhideWhenUsed/>
    <w:rsid w:val="0004569F"/>
    <w:pPr>
      <w:contextualSpacing/>
    </w:pPr>
  </w:style>
  <w:style w:type="paragraph" w:customStyle="1" w:styleId="HIGHLIGHT-Paragraphe">
    <w:name w:val="HIGHLIGHT - Paragraphe"/>
    <w:basedOn w:val="Normal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/>
      <w:jc w:val="left"/>
    </w:pPr>
    <w:rPr>
      <w:rFonts w:ascii="Calibri" w:hAnsi="Calibri"/>
      <w:i/>
      <w:iCs/>
      <w:color w:val="3A1B0B" w:themeColor="text2"/>
    </w:rPr>
  </w:style>
  <w:style w:type="paragraph" w:customStyle="1" w:styleId="HIGHLIGHT-Liste">
    <w:name w:val="HIGHLIGHT - Liste"/>
    <w:basedOn w:val="Listepuces"/>
    <w:qFormat/>
    <w:rsid w:val="000C0CE7"/>
    <w:pPr>
      <w:keepNext/>
      <w:keepLines/>
      <w:pBdr>
        <w:left w:val="single" w:sz="8" w:space="8" w:color="ED6C43" w:themeColor="accent2"/>
        <w:right w:val="single" w:sz="8" w:space="4" w:color="ED6C43" w:themeColor="accent2"/>
      </w:pBdr>
      <w:tabs>
        <w:tab w:val="left" w:pos="1418"/>
      </w:tabs>
      <w:spacing w:after="80"/>
      <w:ind w:left="993" w:right="990"/>
      <w:jc w:val="left"/>
    </w:pPr>
    <w:rPr>
      <w:rFonts w:ascii="Calibri" w:hAnsi="Calibri"/>
      <w:i/>
      <w:iCs/>
      <w:color w:val="3A1B0B" w:themeColor="text2"/>
    </w:rPr>
  </w:style>
  <w:style w:type="paragraph" w:styleId="En-tte">
    <w:name w:val="header"/>
    <w:basedOn w:val="Normal"/>
    <w:link w:val="En-tteCar"/>
    <w:uiPriority w:val="99"/>
    <w:unhideWhenUsed/>
    <w:rsid w:val="0028749B"/>
    <w:pPr>
      <w:pBdr>
        <w:bottom w:val="single" w:sz="4" w:space="1" w:color="7F7F7F" w:themeColor="text1" w:themeTint="80"/>
      </w:pBdr>
      <w:tabs>
        <w:tab w:val="right" w:pos="10488"/>
      </w:tabs>
      <w:spacing w:after="12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8749B"/>
    <w:pPr>
      <w:pBdr>
        <w:top w:val="single" w:sz="4" w:space="1" w:color="7F7F7F" w:themeColor="text1" w:themeTint="80"/>
      </w:pBdr>
      <w:tabs>
        <w:tab w:val="right" w:pos="10488"/>
      </w:tabs>
      <w:spacing w:before="120" w:after="0" w:line="240" w:lineRule="auto"/>
    </w:pPr>
    <w:rPr>
      <w:rFonts w:ascii="Calibri" w:hAnsi="Calibri" w:cs="Calibri"/>
      <w:color w:val="DB7744" w:themeColor="text2" w:themeTint="80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8749B"/>
    <w:rPr>
      <w:rFonts w:ascii="Calibri" w:hAnsi="Calibri" w:cs="Calibri"/>
      <w:color w:val="DB7744" w:themeColor="text2" w:themeTint="80"/>
      <w:sz w:val="20"/>
      <w:szCs w:val="20"/>
    </w:rPr>
  </w:style>
  <w:style w:type="paragraph" w:customStyle="1" w:styleId="INTRO1TTE-Emetteur2structure">
    <w:name w:val="INTRO 1 TÊTE - Emetteur 2/ structure"/>
    <w:basedOn w:val="Normal"/>
    <w:qFormat/>
    <w:rsid w:val="0062631C"/>
    <w:pPr>
      <w:spacing w:after="40"/>
      <w:ind w:right="-567"/>
      <w:jc w:val="left"/>
    </w:pPr>
    <w:rPr>
      <w:rFonts w:ascii="Calibri" w:hAnsi="Calibri" w:cs="Calibri"/>
      <w:b/>
      <w:bCs/>
      <w:color w:val="3A1B0B" w:themeColor="text2"/>
      <w:sz w:val="20"/>
      <w:szCs w:val="20"/>
    </w:rPr>
  </w:style>
  <w:style w:type="paragraph" w:customStyle="1" w:styleId="INTRO1TTE-Emetteur3nomrdacteur">
    <w:name w:val="INTRO 1 TÊTE - Emetteur 3/ nom rédacteur"/>
    <w:basedOn w:val="INTRO3SYNTHESE-Paragraphe"/>
    <w:qFormat/>
    <w:rsid w:val="0062631C"/>
    <w:rPr>
      <w:rFonts w:ascii="Calibri" w:hAnsi="Calibri" w:cs="Calibri"/>
      <w:sz w:val="20"/>
      <w:szCs w:val="20"/>
    </w:rPr>
  </w:style>
  <w:style w:type="paragraph" w:customStyle="1" w:styleId="INTRO1TTE-Destinataires1titreimage">
    <w:name w:val="INTRO 1 TÊTE - Destinataires 1/ titre (image)"/>
    <w:basedOn w:val="Normal"/>
    <w:next w:val="INTRO1TTE-Destinataires2listedesnoms"/>
    <w:qFormat/>
    <w:rsid w:val="0062631C"/>
    <w:pPr>
      <w:spacing w:after="40"/>
      <w:ind w:left="1134"/>
      <w:jc w:val="left"/>
    </w:pPr>
    <w:rPr>
      <w:rFonts w:ascii="Calibri" w:hAnsi="Calibri" w:cs="Calibri"/>
      <w:noProof/>
      <w:color w:val="3A1B0B" w:themeColor="text2"/>
      <w:sz w:val="20"/>
      <w:szCs w:val="20"/>
    </w:rPr>
  </w:style>
  <w:style w:type="paragraph" w:customStyle="1" w:styleId="INTRO3SYNTHESE-Fin">
    <w:name w:val="INTRO 3 SYNTHESE - Fin"/>
    <w:basedOn w:val="Normal"/>
    <w:next w:val="Normal"/>
    <w:qFormat/>
    <w:rsid w:val="00C85953"/>
    <w:pPr>
      <w:pBdr>
        <w:top w:val="single" w:sz="4" w:space="1" w:color="auto"/>
      </w:pBdr>
    </w:pPr>
  </w:style>
  <w:style w:type="paragraph" w:customStyle="1" w:styleId="INTRO1TTE-Destinataires2listedesnoms">
    <w:name w:val="INTRO 1 TÊTE - Destinataires 2/ liste des noms"/>
    <w:basedOn w:val="Normal"/>
    <w:qFormat/>
    <w:rsid w:val="0062631C"/>
    <w:pPr>
      <w:spacing w:after="40"/>
      <w:ind w:left="1134"/>
      <w:jc w:val="left"/>
    </w:pPr>
    <w:rPr>
      <w:rFonts w:ascii="Calibri" w:hAnsi="Calibri" w:cs="Calibri"/>
      <w:color w:val="3A1B0B" w:themeColor="text2"/>
      <w:sz w:val="20"/>
      <w:szCs w:val="20"/>
    </w:rPr>
  </w:style>
  <w:style w:type="paragraph" w:customStyle="1" w:styleId="INTRO2TITRE-Titredelanote">
    <w:name w:val="INTRO 2 TITRE - Titre de la note"/>
    <w:basedOn w:val="Normal"/>
    <w:next w:val="INTRO3SYNTHESE-Titre1"/>
    <w:qFormat/>
    <w:rsid w:val="00C85953"/>
    <w:pPr>
      <w:pBdr>
        <w:top w:val="single" w:sz="4" w:space="30" w:color="auto"/>
        <w:left w:val="single" w:sz="4" w:space="4" w:color="auto"/>
        <w:bottom w:val="single" w:sz="4" w:space="30" w:color="auto"/>
        <w:right w:val="single" w:sz="4" w:space="4" w:color="auto"/>
      </w:pBdr>
      <w:spacing w:before="400" w:after="800"/>
      <w:jc w:val="center"/>
    </w:pPr>
    <w:rPr>
      <w:sz w:val="36"/>
      <w:szCs w:val="36"/>
    </w:rPr>
  </w:style>
  <w:style w:type="paragraph" w:customStyle="1" w:styleId="INTRO2TITRE-Datedelanote">
    <w:name w:val="INTRO 2 TITRE - Date de la note"/>
    <w:basedOn w:val="Normal"/>
    <w:qFormat/>
    <w:rsid w:val="00C85953"/>
    <w:pPr>
      <w:jc w:val="center"/>
    </w:pPr>
    <w:rPr>
      <w:b/>
      <w:bCs/>
      <w:color w:val="009FE3" w:themeColor="accent1"/>
    </w:rPr>
  </w:style>
  <w:style w:type="paragraph" w:customStyle="1" w:styleId="INTRO3SYNTHESE-Titre1">
    <w:name w:val="INTRO 3 SYNTHESE - Titre 1"/>
    <w:basedOn w:val="Titre"/>
    <w:qFormat/>
    <w:rsid w:val="001759B2"/>
    <w:pPr>
      <w:pBdr>
        <w:bottom w:val="single" w:sz="4" w:space="1" w:color="auto"/>
      </w:pBdr>
      <w:spacing w:before="600" w:after="80"/>
    </w:pPr>
  </w:style>
  <w:style w:type="paragraph" w:customStyle="1" w:styleId="INTRO3SYNTHESE-Titre2">
    <w:name w:val="INTRO 3 SYNTHESE - Titre 2"/>
    <w:basedOn w:val="Sous-titre"/>
    <w:qFormat/>
    <w:rsid w:val="00C85953"/>
    <w:pPr>
      <w:spacing w:before="200"/>
      <w:ind w:left="0"/>
    </w:pPr>
  </w:style>
  <w:style w:type="paragraph" w:customStyle="1" w:styleId="INTRO3SYNTHESE-Paragraphe">
    <w:name w:val="INTRO 3 SYNTHESE - Paragraphe"/>
    <w:basedOn w:val="Normal"/>
    <w:qFormat/>
    <w:rsid w:val="00C85953"/>
  </w:style>
  <w:style w:type="paragraph" w:customStyle="1" w:styleId="INTRO3SYNTHESE-Liste">
    <w:name w:val="INTRO 3 SYNTHESE - Liste"/>
    <w:basedOn w:val="Paragraphedeliste"/>
    <w:qFormat/>
    <w:rsid w:val="00E369D3"/>
    <w:pPr>
      <w:numPr>
        <w:numId w:val="1"/>
      </w:numPr>
      <w:ind w:left="567"/>
      <w:jc w:val="left"/>
    </w:pPr>
  </w:style>
  <w:style w:type="paragraph" w:customStyle="1" w:styleId="NormalTableau">
    <w:name w:val="Normal Tableau"/>
    <w:basedOn w:val="Normal"/>
    <w:link w:val="NormalTableauCar"/>
    <w:qFormat/>
    <w:rsid w:val="00C85953"/>
    <w:pPr>
      <w:spacing w:before="40" w:after="40" w:line="240" w:lineRule="auto"/>
      <w:jc w:val="left"/>
    </w:pPr>
    <w:rPr>
      <w:sz w:val="20"/>
      <w:szCs w:val="20"/>
    </w:rPr>
  </w:style>
  <w:style w:type="paragraph" w:customStyle="1" w:styleId="INTRO1TTE-Emetteur1espaceavant">
    <w:name w:val="INTRO 1 TÊTE - Emetteur 1/ espace avant"/>
    <w:basedOn w:val="INTRO1TTE-Emetteur2structure"/>
    <w:next w:val="INTRO1TTE-Emetteur2structure"/>
    <w:qFormat/>
    <w:rsid w:val="0062631C"/>
    <w:pPr>
      <w:spacing w:before="800"/>
    </w:pPr>
  </w:style>
  <w:style w:type="character" w:customStyle="1" w:styleId="NormalTableauCar">
    <w:name w:val="Normal Tableau Car"/>
    <w:basedOn w:val="Policepardfaut"/>
    <w:link w:val="NormalTableau"/>
    <w:rsid w:val="00C85953"/>
    <w:rPr>
      <w:sz w:val="20"/>
      <w:szCs w:val="20"/>
    </w:rPr>
  </w:style>
  <w:style w:type="character" w:customStyle="1" w:styleId="INTRO3SYNTHESE-Renvoi">
    <w:name w:val="INTRO 3 SYNTHESE - Renvoi"/>
    <w:basedOn w:val="Policepardfaut"/>
    <w:uiPriority w:val="1"/>
    <w:qFormat/>
    <w:rsid w:val="00890DB0"/>
    <w:rPr>
      <w:rFonts w:ascii="Calibri" w:hAnsi="Calibri" w:cs="Calibri"/>
      <w:i/>
      <w:iCs/>
      <w:color w:val="7F7F7F" w:themeColor="text1" w:themeTint="80"/>
    </w:rPr>
  </w:style>
  <w:style w:type="paragraph" w:customStyle="1" w:styleId="INTRO4SOMMAIRE-Titre1">
    <w:name w:val="INTRO 4 SOMMAIRE - Titre 1"/>
    <w:basedOn w:val="INTRO3SYNTHESE-Titre1"/>
    <w:qFormat/>
    <w:rsid w:val="00FC41A5"/>
    <w:pPr>
      <w:pageBreakBefore/>
    </w:pPr>
  </w:style>
  <w:style w:type="paragraph" w:customStyle="1" w:styleId="INTRO3SYNTHESE-Listevalider">
    <w:name w:val="INTRO 3 SYNTHESE - Liste à valider"/>
    <w:basedOn w:val="INTRO3SYNTHESE-Paragraphe"/>
    <w:qFormat/>
    <w:rsid w:val="00E369D3"/>
    <w:rPr>
      <w:bCs/>
      <w:caps/>
      <w:color w:val="3A1B0B" w:themeColor="text2"/>
      <w:position w:val="-2"/>
      <w:szCs w:val="32"/>
    </w:rPr>
  </w:style>
  <w:style w:type="character" w:styleId="Textedelespacerserv">
    <w:name w:val="Placeholder Text"/>
    <w:basedOn w:val="Policepardfaut"/>
    <w:uiPriority w:val="99"/>
    <w:semiHidden/>
    <w:rsid w:val="00950BC6"/>
    <w:rPr>
      <w:color w:val="80808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75C6B"/>
    <w:pPr>
      <w:spacing w:after="0" w:line="240" w:lineRule="auto"/>
    </w:pPr>
    <w:rPr>
      <w:rFonts w:ascii="Calibri" w:hAnsi="Calibri"/>
      <w:color w:val="3A1B0B" w:themeColor="text2"/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75C6B"/>
    <w:rPr>
      <w:rFonts w:ascii="Calibri" w:hAnsi="Calibri"/>
      <w:color w:val="3A1B0B" w:themeColor="text2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D75C6B"/>
    <w:rPr>
      <w:color w:val="009FE3" w:themeColor="accent1"/>
      <w:vertAlign w:val="superscript"/>
    </w:rPr>
  </w:style>
  <w:style w:type="paragraph" w:customStyle="1" w:styleId="Notebasdepage">
    <w:name w:val="Note bas de page"/>
    <w:basedOn w:val="Notedefin"/>
    <w:qFormat/>
    <w:rsid w:val="00D75C6B"/>
    <w:rPr>
      <w:rFonts w:cs="Calibri"/>
      <w:color w:val="004F71" w:themeColor="accent1" w:themeShade="80"/>
    </w:rPr>
  </w:style>
  <w:style w:type="character" w:customStyle="1" w:styleId="RenvoiNotebasdepage">
    <w:name w:val="Renvoi Note bas de page"/>
    <w:basedOn w:val="Appeldenotedefin"/>
    <w:uiPriority w:val="1"/>
    <w:qFormat/>
    <w:rsid w:val="00D75C6B"/>
    <w:rPr>
      <w:color w:val="009FE3" w:themeColor="accent1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5C6B"/>
    <w:pPr>
      <w:spacing w:after="0" w:line="240" w:lineRule="auto"/>
    </w:pPr>
    <w:rPr>
      <w:rFonts w:ascii="Calibri" w:hAnsi="Calibri"/>
      <w:color w:val="3A1B0B" w:themeColor="text2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5C6B"/>
    <w:rPr>
      <w:rFonts w:ascii="Calibri" w:hAnsi="Calibri"/>
      <w:color w:val="3A1B0B" w:themeColor="text2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5C6B"/>
    <w:rPr>
      <w:color w:val="009FE3" w:themeColor="accent1"/>
      <w:vertAlign w:val="superscript"/>
    </w:rPr>
  </w:style>
  <w:style w:type="character" w:customStyle="1" w:styleId="CGR-Titre3Car">
    <w:name w:val="CGR - Titre 3 Car"/>
    <w:basedOn w:val="Policepardfaut"/>
    <w:link w:val="CGR-Titre3"/>
    <w:locked/>
    <w:rsid w:val="006849A5"/>
    <w:rPr>
      <w:rFonts w:ascii="Times New Roman" w:eastAsia="Times New Roman" w:hAnsi="Times New Roman"/>
      <w:b/>
      <w:lang w:eastAsia="fr-FR"/>
    </w:rPr>
  </w:style>
  <w:style w:type="paragraph" w:customStyle="1" w:styleId="CGR-Titre3">
    <w:name w:val="CGR - Titre 3"/>
    <w:basedOn w:val="Normal"/>
    <w:link w:val="CGR-Titre3Car"/>
    <w:qFormat/>
    <w:rsid w:val="006849A5"/>
    <w:pPr>
      <w:spacing w:after="0" w:line="276" w:lineRule="auto"/>
    </w:pPr>
    <w:rPr>
      <w:rFonts w:ascii="Times New Roman" w:eastAsia="Times New Roman" w:hAnsi="Times New Roman"/>
      <w:b/>
      <w:lang w:eastAsia="fr-FR"/>
    </w:rPr>
  </w:style>
  <w:style w:type="paragraph" w:styleId="Rvision">
    <w:name w:val="Revision"/>
    <w:hidden/>
    <w:uiPriority w:val="99"/>
    <w:semiHidden/>
    <w:rsid w:val="002A0595"/>
    <w:pPr>
      <w:spacing w:after="0" w:line="240" w:lineRule="auto"/>
    </w:pPr>
  </w:style>
  <w:style w:type="character" w:styleId="Numrodepage">
    <w:name w:val="page number"/>
    <w:basedOn w:val="Policepardfaut"/>
    <w:uiPriority w:val="99"/>
    <w:semiHidden/>
    <w:unhideWhenUsed/>
    <w:rsid w:val="006E73C1"/>
  </w:style>
  <w:style w:type="paragraph" w:styleId="NormalWeb">
    <w:name w:val="Normal (Web)"/>
    <w:basedOn w:val="Normal"/>
    <w:uiPriority w:val="99"/>
    <w:unhideWhenUsed/>
    <w:rsid w:val="0010114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TableauGrille4-Accentuation11">
    <w:name w:val="Tableau Grille 4 - Accentuation 11"/>
    <w:basedOn w:val="TableauNormal"/>
    <w:uiPriority w:val="49"/>
    <w:rsid w:val="00733425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55CBFF" w:themeColor="accent1" w:themeTint="99"/>
        <w:left w:val="single" w:sz="4" w:space="0" w:color="55CBFF" w:themeColor="accent1" w:themeTint="99"/>
        <w:bottom w:val="single" w:sz="4" w:space="0" w:color="55CBFF" w:themeColor="accent1" w:themeTint="99"/>
        <w:right w:val="single" w:sz="4" w:space="0" w:color="55CBFF" w:themeColor="accent1" w:themeTint="99"/>
        <w:insideH w:val="single" w:sz="4" w:space="0" w:color="55CBFF" w:themeColor="accent1" w:themeTint="99"/>
        <w:insideV w:val="single" w:sz="4" w:space="0" w:color="55CB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E3" w:themeColor="accent1"/>
          <w:left w:val="single" w:sz="4" w:space="0" w:color="009FE3" w:themeColor="accent1"/>
          <w:bottom w:val="single" w:sz="4" w:space="0" w:color="009FE3" w:themeColor="accent1"/>
          <w:right w:val="single" w:sz="4" w:space="0" w:color="009FE3" w:themeColor="accent1"/>
          <w:insideH w:val="nil"/>
          <w:insideV w:val="nil"/>
        </w:tcBorders>
        <w:shd w:val="clear" w:color="auto" w:fill="009FE3" w:themeFill="accent1"/>
      </w:tcPr>
    </w:tblStylePr>
    <w:tblStylePr w:type="lastRow">
      <w:rPr>
        <w:b/>
        <w:bCs/>
      </w:rPr>
      <w:tblPr/>
      <w:tcPr>
        <w:tcBorders>
          <w:top w:val="double" w:sz="4" w:space="0" w:color="009F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F" w:themeFill="accent1" w:themeFillTint="33"/>
      </w:tcPr>
    </w:tblStylePr>
    <w:tblStylePr w:type="band1Horz">
      <w:tblPr/>
      <w:tcPr>
        <w:shd w:val="clear" w:color="auto" w:fill="C6EDFF" w:themeFill="accent1" w:themeFillTint="33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BA3843"/>
    <w:pPr>
      <w:spacing w:after="0" w:line="240" w:lineRule="auto"/>
    </w:pPr>
    <w:tblPr>
      <w:tblStyleRowBandSize w:val="1"/>
      <w:tblStyleColBandSize w:val="1"/>
      <w:tblBorders>
        <w:top w:val="single" w:sz="4" w:space="0" w:color="009FE3" w:themeColor="accent1"/>
        <w:left w:val="single" w:sz="4" w:space="0" w:color="009FE3" w:themeColor="accent1"/>
        <w:bottom w:val="single" w:sz="4" w:space="0" w:color="009FE3" w:themeColor="accent1"/>
        <w:right w:val="single" w:sz="4" w:space="0" w:color="009FE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FE3" w:themeFill="accent1"/>
      </w:tcPr>
    </w:tblStylePr>
    <w:tblStylePr w:type="lastRow">
      <w:rPr>
        <w:b/>
        <w:bCs/>
      </w:rPr>
      <w:tblPr/>
      <w:tcPr>
        <w:tcBorders>
          <w:top w:val="double" w:sz="4" w:space="0" w:color="009FE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FE3" w:themeColor="accent1"/>
          <w:right w:val="single" w:sz="4" w:space="0" w:color="009FE3" w:themeColor="accent1"/>
        </w:tcBorders>
      </w:tcPr>
    </w:tblStylePr>
    <w:tblStylePr w:type="band1Horz">
      <w:tblPr/>
      <w:tcPr>
        <w:tcBorders>
          <w:top w:val="single" w:sz="4" w:space="0" w:color="009FE3" w:themeColor="accent1"/>
          <w:bottom w:val="single" w:sz="4" w:space="0" w:color="009FE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FE3" w:themeColor="accent1"/>
          <w:left w:val="nil"/>
        </w:tcBorders>
      </w:tcPr>
    </w:tblStylePr>
    <w:tblStylePr w:type="swCell">
      <w:tblPr/>
      <w:tcPr>
        <w:tcBorders>
          <w:top w:val="double" w:sz="4" w:space="0" w:color="009FE3" w:themeColor="accent1"/>
          <w:right w:val="nil"/>
        </w:tcBorders>
      </w:tcPr>
    </w:tblStylePr>
  </w:style>
  <w:style w:type="table" w:customStyle="1" w:styleId="TableauListe4-Accentuation11">
    <w:name w:val="Tableau Liste 4 - Accentuation 11"/>
    <w:basedOn w:val="TableauNormal"/>
    <w:uiPriority w:val="49"/>
    <w:rsid w:val="00BA3843"/>
    <w:pPr>
      <w:spacing w:after="0" w:line="240" w:lineRule="auto"/>
    </w:pPr>
    <w:tblPr>
      <w:tblStyleRowBandSize w:val="1"/>
      <w:tblStyleColBandSize w:val="1"/>
      <w:tblBorders>
        <w:top w:val="single" w:sz="4" w:space="0" w:color="55CBFF" w:themeColor="accent1" w:themeTint="99"/>
        <w:left w:val="single" w:sz="4" w:space="0" w:color="55CBFF" w:themeColor="accent1" w:themeTint="99"/>
        <w:bottom w:val="single" w:sz="4" w:space="0" w:color="55CBFF" w:themeColor="accent1" w:themeTint="99"/>
        <w:right w:val="single" w:sz="4" w:space="0" w:color="55CBFF" w:themeColor="accent1" w:themeTint="99"/>
        <w:insideH w:val="single" w:sz="4" w:space="0" w:color="55CB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E3" w:themeColor="accent1"/>
          <w:left w:val="single" w:sz="4" w:space="0" w:color="009FE3" w:themeColor="accent1"/>
          <w:bottom w:val="single" w:sz="4" w:space="0" w:color="009FE3" w:themeColor="accent1"/>
          <w:right w:val="single" w:sz="4" w:space="0" w:color="009FE3" w:themeColor="accent1"/>
          <w:insideH w:val="nil"/>
        </w:tcBorders>
        <w:shd w:val="clear" w:color="auto" w:fill="009FE3" w:themeFill="accent1"/>
      </w:tcPr>
    </w:tblStylePr>
    <w:tblStylePr w:type="lastRow">
      <w:rPr>
        <w:b/>
        <w:bCs/>
      </w:rPr>
      <w:tblPr/>
      <w:tcPr>
        <w:tcBorders>
          <w:top w:val="double" w:sz="4" w:space="0" w:color="55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F" w:themeFill="accent1" w:themeFillTint="33"/>
      </w:tcPr>
    </w:tblStylePr>
    <w:tblStylePr w:type="band1Horz">
      <w:tblPr/>
      <w:tcPr>
        <w:shd w:val="clear" w:color="auto" w:fill="C6EDFF" w:themeFill="accent1" w:themeFillTint="33"/>
      </w:tcPr>
    </w:tblStyle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62EBC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E62EBC"/>
    <w:rPr>
      <w:rFonts w:ascii="Lucida Grande" w:hAnsi="Lucida Grande" w:cs="Lucida Grande"/>
      <w:sz w:val="24"/>
      <w:szCs w:val="24"/>
    </w:rPr>
  </w:style>
  <w:style w:type="character" w:customStyle="1" w:styleId="apple-converted-space">
    <w:name w:val="apple-converted-space"/>
    <w:basedOn w:val="Policepardfaut"/>
    <w:rsid w:val="00CB480A"/>
  </w:style>
  <w:style w:type="character" w:customStyle="1" w:styleId="object">
    <w:name w:val="object"/>
    <w:basedOn w:val="Policepardfaut"/>
    <w:rsid w:val="00CB480A"/>
  </w:style>
  <w:style w:type="character" w:styleId="lev">
    <w:name w:val="Strong"/>
    <w:basedOn w:val="Policepardfaut"/>
    <w:uiPriority w:val="22"/>
    <w:qFormat/>
    <w:rsid w:val="00CB480A"/>
    <w:rPr>
      <w:b/>
      <w:bCs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F791D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/>
      <w:caps w:val="0"/>
      <w:color w:val="0076AA" w:themeColor="accent1" w:themeShade="BF"/>
      <w:sz w:val="28"/>
      <w:szCs w:val="28"/>
      <w:lang w:eastAsia="fr-FR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440"/>
      <w:jc w:val="center"/>
    </w:pPr>
    <w:rPr>
      <w:rFonts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660"/>
      <w:jc w:val="center"/>
    </w:pPr>
    <w:rPr>
      <w:rFonts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880"/>
      <w:jc w:val="center"/>
    </w:pPr>
    <w:rPr>
      <w:rFonts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1100"/>
      <w:jc w:val="center"/>
    </w:pPr>
    <w:rPr>
      <w:rFonts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1320"/>
      <w:jc w:val="center"/>
    </w:pPr>
    <w:rPr>
      <w:rFonts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2F791D"/>
    <w:pPr>
      <w:pBdr>
        <w:between w:val="double" w:sz="6" w:space="0" w:color="auto"/>
      </w:pBdr>
      <w:spacing w:before="120" w:after="120"/>
      <w:ind w:left="1540"/>
      <w:jc w:val="center"/>
    </w:pPr>
    <w:rPr>
      <w:rFonts w:cstheme="minorHAnsi"/>
      <w:sz w:val="20"/>
      <w:szCs w:val="20"/>
    </w:rPr>
  </w:style>
  <w:style w:type="numbering" w:customStyle="1" w:styleId="Listeactuelle1">
    <w:name w:val="Liste actuelle1"/>
    <w:uiPriority w:val="99"/>
    <w:rsid w:val="002F791D"/>
    <w:pPr>
      <w:numPr>
        <w:numId w:val="10"/>
      </w:numPr>
    </w:pPr>
  </w:style>
  <w:style w:type="paragraph" w:customStyle="1" w:styleId="Style3">
    <w:name w:val="Style3"/>
    <w:basedOn w:val="Paragraphedeliste"/>
    <w:link w:val="Style3Char"/>
    <w:qFormat/>
    <w:rsid w:val="009514BB"/>
    <w:pPr>
      <w:ind w:left="720"/>
      <w:contextualSpacing/>
      <w:jc w:val="left"/>
    </w:pPr>
    <w:rPr>
      <w:i/>
      <w:iCs/>
      <w:color w:val="000000" w:themeColor="text1"/>
      <w:kern w:val="2"/>
      <w:sz w:val="20"/>
      <w:szCs w:val="20"/>
      <w14:ligatures w14:val="standardContextual"/>
    </w:rPr>
  </w:style>
  <w:style w:type="character" w:customStyle="1" w:styleId="Style3Char">
    <w:name w:val="Style3 Char"/>
    <w:basedOn w:val="Policepardfaut"/>
    <w:link w:val="Style3"/>
    <w:rsid w:val="009514BB"/>
    <w:rPr>
      <w:i/>
      <w:iCs/>
      <w:color w:val="000000" w:themeColor="text1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8234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1263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795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6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1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7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6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0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8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5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6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2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0566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7750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2974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7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7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5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0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4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0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5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2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0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6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8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3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5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7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3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1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7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5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7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1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197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7668">
          <w:marLeft w:val="432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0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6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5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7400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9218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077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9428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5783">
          <w:marLeft w:val="432"/>
          <w:marRight w:val="0"/>
          <w:marTop w:val="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385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2407">
          <w:marLeft w:val="432"/>
          <w:marRight w:val="0"/>
          <w:marTop w:val="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5452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6351">
          <w:marLeft w:val="432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9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2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RAVE~1\AppData\Local\Temp\DIPSI_MOD_NotePreconisation_20200220_VF.dotx" TargetMode="External"/></Relationships>
</file>

<file path=word/theme/theme1.xml><?xml version="1.0" encoding="utf-8"?>
<a:theme xmlns:a="http://schemas.openxmlformats.org/drawingml/2006/main" name="Thème Office">
  <a:themeElements>
    <a:clrScheme name="Université Bordeaux">
      <a:dk1>
        <a:sysClr val="windowText" lastClr="000000"/>
      </a:dk1>
      <a:lt1>
        <a:sysClr val="window" lastClr="FFFFFF"/>
      </a:lt1>
      <a:dk2>
        <a:srgbClr val="3A1B0B"/>
      </a:dk2>
      <a:lt2>
        <a:srgbClr val="E7E6E6"/>
      </a:lt2>
      <a:accent1>
        <a:srgbClr val="009FE3"/>
      </a:accent1>
      <a:accent2>
        <a:srgbClr val="ED6C43"/>
      </a:accent2>
      <a:accent3>
        <a:srgbClr val="BFAD8A"/>
      </a:accent3>
      <a:accent4>
        <a:srgbClr val="E63B43"/>
      </a:accent4>
      <a:accent5>
        <a:srgbClr val="32B1A9"/>
      </a:accent5>
      <a:accent6>
        <a:srgbClr val="5CB670"/>
      </a:accent6>
      <a:hlink>
        <a:srgbClr val="0563C1"/>
      </a:hlink>
      <a:folHlink>
        <a:srgbClr val="9E3F90"/>
      </a:folHlink>
    </a:clrScheme>
    <a:fontScheme name="Université Bordeaux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8D05F-91B2-48FD-A7AF-A8680EB2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DIPSI_MOD_NotePreconisation_20200220_VF.dotx</Template>
  <TotalTime>2</TotalTime>
  <Pages>3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ACT Programmation 2022</vt:lpstr>
    </vt:vector>
  </TitlesOfParts>
  <Manager/>
  <Company>DIPE ACT PMO</Company>
  <LinksUpToDate>false</LinksUpToDate>
  <CharactersWithSpaces>3123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Programmation 2022</dc:title>
  <dc:subject/>
  <dc:creator>Carli Fabre</dc:creator>
  <cp:keywords/>
  <dc:description/>
  <cp:lastModifiedBy>Elodie Martin</cp:lastModifiedBy>
  <cp:revision>4</cp:revision>
  <cp:lastPrinted>2022-03-30T19:09:00Z</cp:lastPrinted>
  <dcterms:created xsi:type="dcterms:W3CDTF">2026-01-16T15:54:00Z</dcterms:created>
  <dcterms:modified xsi:type="dcterms:W3CDTF">2026-01-26T12:13:00Z</dcterms:modified>
  <cp:category/>
</cp:coreProperties>
</file>